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651FE" w14:textId="77777777" w:rsidR="00FF64CF" w:rsidRDefault="00FF64CF" w:rsidP="00FF64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HERST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fl.1498)</w:t>
      </w:r>
    </w:p>
    <w:p w14:paraId="0D0426CA" w14:textId="77777777" w:rsidR="00FF64CF" w:rsidRDefault="00FF64CF" w:rsidP="00FF64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50B89F" w14:textId="77777777" w:rsidR="00FF64CF" w:rsidRDefault="00FF64CF" w:rsidP="00FF64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C7902A" w14:textId="77777777" w:rsidR="00FF64CF" w:rsidRDefault="00FF64CF" w:rsidP="00FF64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John(q.v.).</w:t>
      </w:r>
    </w:p>
    <w:p w14:paraId="54F28462" w14:textId="77777777" w:rsidR="00FF64CF" w:rsidRDefault="00FF64CF" w:rsidP="00FF64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BE41BB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https://waalt.uh.edu/index.php/CP40no943Index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6CD7771" w14:textId="77777777" w:rsidR="00FF64CF" w:rsidRDefault="00FF64CF" w:rsidP="00FF64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6C3412" w14:textId="77777777" w:rsidR="00FF64CF" w:rsidRDefault="00FF64CF" w:rsidP="00FF64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16607F" w14:textId="77777777" w:rsidR="00FF64CF" w:rsidRDefault="00FF64CF" w:rsidP="00FF64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1498</w:t>
      </w:r>
      <w:r>
        <w:rPr>
          <w:rFonts w:ascii="Times New Roman" w:hAnsi="Times New Roman" w:cs="Times New Roman"/>
          <w:sz w:val="24"/>
          <w:szCs w:val="24"/>
        </w:rPr>
        <w:tab/>
        <w:t xml:space="preserve">They and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Denyson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as the executors of Eliot</w:t>
      </w:r>
    </w:p>
    <w:p w14:paraId="5A80A653" w14:textId="77777777" w:rsidR="00FF64CF" w:rsidRDefault="00FF64CF" w:rsidP="00FF64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Alfonse of London, vintner, made a plaint of detinue against Alice Orme of </w:t>
      </w:r>
    </w:p>
    <w:p w14:paraId="1479B537" w14:textId="77777777" w:rsidR="00FF64CF" w:rsidRDefault="00FF64CF" w:rsidP="00FF64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Kingston-on-Thames, widow(q.v.).   (ibid.)</w:t>
      </w:r>
    </w:p>
    <w:p w14:paraId="1C29CA83" w14:textId="77777777" w:rsidR="00FF64CF" w:rsidRDefault="00FF64CF" w:rsidP="00FF64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1498</w:t>
      </w:r>
      <w:r>
        <w:rPr>
          <w:rFonts w:ascii="Times New Roman" w:hAnsi="Times New Roman" w:cs="Times New Roman"/>
          <w:sz w:val="24"/>
          <w:szCs w:val="24"/>
        </w:rPr>
        <w:tab/>
        <w:t xml:space="preserve">They and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Denyson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as the executors of Eliot</w:t>
      </w:r>
    </w:p>
    <w:p w14:paraId="0A4ABAAA" w14:textId="77777777" w:rsidR="00FF64CF" w:rsidRDefault="00FF64CF" w:rsidP="00FF64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Alfonse of London, vintner, made a plaint of debt against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Edlyn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</w:p>
    <w:p w14:paraId="6FE7D2A3" w14:textId="77777777" w:rsidR="00FF64CF" w:rsidRDefault="00FF64CF" w:rsidP="00FF64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Berkhampstead</w:t>
      </w:r>
      <w:proofErr w:type="spellEnd"/>
      <w:r>
        <w:rPr>
          <w:rFonts w:ascii="Times New Roman" w:hAnsi="Times New Roman" w:cs="Times New Roman"/>
          <w:sz w:val="24"/>
          <w:szCs w:val="24"/>
        </w:rPr>
        <w:t>, Hertfordshire(q.v.).   (ibid.)</w:t>
      </w:r>
    </w:p>
    <w:p w14:paraId="2B88B0FA" w14:textId="77777777" w:rsidR="00FF64CF" w:rsidRDefault="00FF64CF" w:rsidP="00FF64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1498</w:t>
      </w:r>
      <w:r>
        <w:rPr>
          <w:rFonts w:ascii="Times New Roman" w:hAnsi="Times New Roman" w:cs="Times New Roman"/>
          <w:sz w:val="24"/>
          <w:szCs w:val="24"/>
        </w:rPr>
        <w:tab/>
        <w:t xml:space="preserve">They and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Denyson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as the executors of Eliot</w:t>
      </w:r>
    </w:p>
    <w:p w14:paraId="35FA20BE" w14:textId="77777777" w:rsidR="00FF64CF" w:rsidRDefault="00FF64CF" w:rsidP="00FF64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Alfonse of London, vintner, made a plaint of debt against John Ronde of </w:t>
      </w:r>
    </w:p>
    <w:p w14:paraId="57C6DC28" w14:textId="77777777" w:rsidR="00FF64CF" w:rsidRDefault="00FF64CF" w:rsidP="00FF64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Ware, Hertfordshire(q.v.).   (ibid.)</w:t>
      </w:r>
    </w:p>
    <w:p w14:paraId="02F8E126" w14:textId="77777777" w:rsidR="00FF64CF" w:rsidRDefault="00FF64CF" w:rsidP="00FF64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1498</w:t>
      </w:r>
      <w:r>
        <w:rPr>
          <w:rFonts w:ascii="Times New Roman" w:hAnsi="Times New Roman" w:cs="Times New Roman"/>
          <w:sz w:val="24"/>
          <w:szCs w:val="24"/>
        </w:rPr>
        <w:tab/>
        <w:t xml:space="preserve">They and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Denyson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as the executors of Eliot</w:t>
      </w:r>
    </w:p>
    <w:p w14:paraId="20E21086" w14:textId="77777777" w:rsidR="00FF64CF" w:rsidRDefault="00FF64CF" w:rsidP="00FF64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Alfonse of London, vintner, made a plaint of debt against Henry Vavasour of </w:t>
      </w:r>
    </w:p>
    <w:p w14:paraId="1BA0B47C" w14:textId="77777777" w:rsidR="00FF64CF" w:rsidRDefault="00FF64CF" w:rsidP="00FF64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London, brasier(q.v.).   (ibid.)</w:t>
      </w:r>
    </w:p>
    <w:p w14:paraId="7F38AE51" w14:textId="77777777" w:rsidR="00FF64CF" w:rsidRDefault="00FF64CF" w:rsidP="00FF64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1498</w:t>
      </w:r>
      <w:r>
        <w:rPr>
          <w:rFonts w:ascii="Times New Roman" w:hAnsi="Times New Roman" w:cs="Times New Roman"/>
          <w:sz w:val="24"/>
          <w:szCs w:val="24"/>
        </w:rPr>
        <w:tab/>
        <w:t xml:space="preserve">They and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Denyson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as the executors of Eliot</w:t>
      </w:r>
    </w:p>
    <w:p w14:paraId="3C845F40" w14:textId="77777777" w:rsidR="00FF64CF" w:rsidRDefault="00FF64CF" w:rsidP="00FF64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Alfonse of London, vintner, made a plaint of debt against John Bulmer of </w:t>
      </w:r>
    </w:p>
    <w:p w14:paraId="3D46DD9C" w14:textId="77777777" w:rsidR="00FF64CF" w:rsidRDefault="00FF64CF" w:rsidP="00FF64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Bedford(q.v.).   (ibid.)</w:t>
      </w:r>
    </w:p>
    <w:p w14:paraId="62B08ED3" w14:textId="77777777" w:rsidR="00FF64CF" w:rsidRDefault="00FF64CF" w:rsidP="00FF64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6416BC" w14:textId="77777777" w:rsidR="00FF64CF" w:rsidRDefault="00FF64CF" w:rsidP="00FF64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C8FB38" w14:textId="77777777" w:rsidR="00FF64CF" w:rsidRDefault="00FF64CF" w:rsidP="00FF64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June 2022</w:t>
      </w:r>
    </w:p>
    <w:p w14:paraId="06AD449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2E285" w14:textId="77777777" w:rsidR="00FF64CF" w:rsidRDefault="00FF64CF" w:rsidP="009139A6">
      <w:r>
        <w:separator/>
      </w:r>
    </w:p>
  </w:endnote>
  <w:endnote w:type="continuationSeparator" w:id="0">
    <w:p w14:paraId="2A26B68D" w14:textId="77777777" w:rsidR="00FF64CF" w:rsidRDefault="00FF64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804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3C60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0BA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E0776" w14:textId="77777777" w:rsidR="00FF64CF" w:rsidRDefault="00FF64CF" w:rsidP="009139A6">
      <w:r>
        <w:separator/>
      </w:r>
    </w:p>
  </w:footnote>
  <w:footnote w:type="continuationSeparator" w:id="0">
    <w:p w14:paraId="17504653" w14:textId="77777777" w:rsidR="00FF64CF" w:rsidRDefault="00FF64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4A1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415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CB3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4C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F6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33C74"/>
  <w15:chartTrackingRefBased/>
  <w15:docId w15:val="{F96C3031-83DC-4B6C-B53C-2DF71EAC0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F64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43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2022-06-08T14:35:00Z</dcterms:created>
  <dcterms:modified xsi:type="dcterms:W3CDTF">2022-06-08T14:35:00Z</dcterms:modified>
</cp:coreProperties>
</file>