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063FD" w:rsidRDefault="00F063FD" w:rsidP="00F063F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Richard HERSHAM</w:t>
      </w:r>
      <w:r>
        <w:rPr>
          <w:rFonts w:ascii="Times New Roman" w:hAnsi="Times New Roman" w:cs="Times New Roman"/>
        </w:rPr>
        <w:t xml:space="preserve">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:rsidR="00F063FD" w:rsidRDefault="00F063FD" w:rsidP="00F063F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of London. </w:t>
      </w:r>
      <w:proofErr w:type="spellStart"/>
      <w:r>
        <w:rPr>
          <w:rFonts w:ascii="Times New Roman" w:hAnsi="Times New Roman" w:cs="Times New Roman"/>
        </w:rPr>
        <w:t>Pointmaker</w:t>
      </w:r>
      <w:proofErr w:type="spellEnd"/>
      <w:r>
        <w:rPr>
          <w:rFonts w:ascii="Times New Roman" w:hAnsi="Times New Roman" w:cs="Times New Roman"/>
        </w:rPr>
        <w:t>.</w:t>
      </w:r>
    </w:p>
    <w:p w:rsidR="00F063FD" w:rsidRDefault="00F063FD" w:rsidP="00F063FD">
      <w:pPr>
        <w:rPr>
          <w:rFonts w:ascii="Times New Roman" w:hAnsi="Times New Roman" w:cs="Times New Roman"/>
        </w:rPr>
      </w:pPr>
    </w:p>
    <w:p w:rsidR="00F063FD" w:rsidRDefault="00F063FD" w:rsidP="00F063FD">
      <w:pPr>
        <w:rPr>
          <w:rFonts w:ascii="Times New Roman" w:hAnsi="Times New Roman" w:cs="Times New Roman"/>
        </w:rPr>
      </w:pPr>
    </w:p>
    <w:p w:rsidR="00F063FD" w:rsidRDefault="00F063FD" w:rsidP="00F063F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>He made a plaint of a breach of the Statute of Labourers against Nicholas</w:t>
      </w:r>
    </w:p>
    <w:p w:rsidR="00F063FD" w:rsidRDefault="00F063FD" w:rsidP="00F063F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Burnell of Stratford upon Avon, Warwickshire(q.v.), and Thomas Burnell</w:t>
      </w:r>
    </w:p>
    <w:p w:rsidR="00F063FD" w:rsidRDefault="00F063FD" w:rsidP="00F063F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of London, </w:t>
      </w:r>
      <w:proofErr w:type="spellStart"/>
      <w:r>
        <w:rPr>
          <w:rFonts w:ascii="Times New Roman" w:hAnsi="Times New Roman" w:cs="Times New Roman"/>
        </w:rPr>
        <w:t>pointmaker</w:t>
      </w:r>
      <w:proofErr w:type="spellEnd"/>
      <w:r>
        <w:rPr>
          <w:rFonts w:ascii="Times New Roman" w:hAnsi="Times New Roman" w:cs="Times New Roman"/>
        </w:rPr>
        <w:t>(q.v.).</w:t>
      </w:r>
    </w:p>
    <w:p w:rsidR="00F063FD" w:rsidRDefault="00F063FD" w:rsidP="00F063F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75008A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:rsidR="00F063FD" w:rsidRDefault="00F063FD" w:rsidP="00F063FD">
      <w:pPr>
        <w:rPr>
          <w:rFonts w:ascii="Times New Roman" w:hAnsi="Times New Roman" w:cs="Times New Roman"/>
        </w:rPr>
      </w:pPr>
    </w:p>
    <w:p w:rsidR="00F063FD" w:rsidRDefault="00F063FD" w:rsidP="00F063FD">
      <w:pPr>
        <w:rPr>
          <w:rFonts w:ascii="Times New Roman" w:hAnsi="Times New Roman" w:cs="Times New Roman"/>
        </w:rPr>
      </w:pPr>
    </w:p>
    <w:p w:rsidR="00F063FD" w:rsidRDefault="00F063FD" w:rsidP="00F063F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20 January 2018</w:t>
      </w:r>
    </w:p>
    <w:p w:rsidR="006B2F86" w:rsidRPr="00E71FC3" w:rsidRDefault="00F063FD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063FD" w:rsidRDefault="00F063FD" w:rsidP="00E71FC3">
      <w:r>
        <w:separator/>
      </w:r>
    </w:p>
  </w:endnote>
  <w:endnote w:type="continuationSeparator" w:id="0">
    <w:p w:rsidR="00F063FD" w:rsidRDefault="00F063FD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063FD" w:rsidRDefault="00F063FD" w:rsidP="00E71FC3">
      <w:r>
        <w:separator/>
      </w:r>
    </w:p>
  </w:footnote>
  <w:footnote w:type="continuationSeparator" w:id="0">
    <w:p w:rsidR="00F063FD" w:rsidRDefault="00F063FD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63FD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  <w:rsid w:val="00F063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64DC455-ED44-4795-90D2-A29638B0D9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063FD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F063F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59</Words>
  <Characters>338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2018-01-22T22:17:00Z</dcterms:created>
  <dcterms:modified xsi:type="dcterms:W3CDTF">2018-01-22T22:18:00Z</dcterms:modified>
</cp:coreProperties>
</file>