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41953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HERSEY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75AC4417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Surrey. Yeoman.</w:t>
      </w:r>
    </w:p>
    <w:p w14:paraId="6CBD165F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029A2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9EDB6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William Bateman, clerk(q.v.), brought a plaint of debt against him, John</w:t>
      </w:r>
    </w:p>
    <w:p w14:paraId="5DC1525B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Hole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5C8154D5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Tyler of Sutton, tiler(q.v.).</w:t>
      </w:r>
    </w:p>
    <w:p w14:paraId="68A05F2B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6FF51F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B93CF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23541" w14:textId="77777777" w:rsidR="00ED1115" w:rsidRDefault="00ED1115" w:rsidP="00ED11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2022</w:t>
      </w:r>
    </w:p>
    <w:p w14:paraId="7CFF75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3D70C" w14:textId="77777777" w:rsidR="00ED1115" w:rsidRDefault="00ED1115" w:rsidP="009139A6">
      <w:r>
        <w:separator/>
      </w:r>
    </w:p>
  </w:endnote>
  <w:endnote w:type="continuationSeparator" w:id="0">
    <w:p w14:paraId="227CA4BC" w14:textId="77777777" w:rsidR="00ED1115" w:rsidRDefault="00ED11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68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4F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15B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A08B3" w14:textId="77777777" w:rsidR="00ED1115" w:rsidRDefault="00ED1115" w:rsidP="009139A6">
      <w:r>
        <w:separator/>
      </w:r>
    </w:p>
  </w:footnote>
  <w:footnote w:type="continuationSeparator" w:id="0">
    <w:p w14:paraId="0588A17F" w14:textId="77777777" w:rsidR="00ED1115" w:rsidRDefault="00ED11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818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43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E9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1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111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54173"/>
  <w15:chartTrackingRefBased/>
  <w15:docId w15:val="{0F9B2117-DA15-4C69-A5C1-C6FA762A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11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2022-06-04T11:31:00Z</dcterms:created>
  <dcterms:modified xsi:type="dcterms:W3CDTF">2022-06-04T11:32:00Z</dcterms:modified>
</cp:coreProperties>
</file>