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ED1D" w14:textId="77777777" w:rsidR="00C6643D" w:rsidRPr="00690BA6" w:rsidRDefault="00C6643D" w:rsidP="00C6643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HERSEWILLE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9A531FA" w14:textId="77777777" w:rsidR="00C6643D" w:rsidRDefault="00C6643D" w:rsidP="00C6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17AFF64" w14:textId="77777777" w:rsidR="00C6643D" w:rsidRDefault="00C6643D" w:rsidP="00C6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A46251" w14:textId="77777777" w:rsidR="00C6643D" w:rsidRDefault="00C6643D" w:rsidP="00C6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C7FBC" w14:textId="77777777" w:rsidR="00C6643D" w:rsidRDefault="00C6643D" w:rsidP="00C6643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569D45FB" w14:textId="77777777" w:rsidR="00C6643D" w:rsidRDefault="00C6643D" w:rsidP="00C6643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A92A398" w14:textId="77777777" w:rsidR="00C6643D" w:rsidRDefault="00C6643D" w:rsidP="00C6643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69AF043" w14:textId="77777777" w:rsidR="00C6643D" w:rsidRDefault="00C6643D" w:rsidP="00C6643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0FFFF59" w14:textId="77777777" w:rsidR="00C6643D" w:rsidRDefault="00C6643D" w:rsidP="00C6643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7F3DE57" w14:textId="77777777" w:rsidR="00C6643D" w:rsidRDefault="00C6643D" w:rsidP="00C6643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11 June 2021</w:t>
      </w:r>
    </w:p>
    <w:p w14:paraId="4EE1BF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92CFE" w14:textId="77777777" w:rsidR="00C6643D" w:rsidRDefault="00C6643D" w:rsidP="009139A6">
      <w:r>
        <w:separator/>
      </w:r>
    </w:p>
  </w:endnote>
  <w:endnote w:type="continuationSeparator" w:id="0">
    <w:p w14:paraId="2EFBF005" w14:textId="77777777" w:rsidR="00C6643D" w:rsidRDefault="00C664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5A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92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9EA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1405" w14:textId="77777777" w:rsidR="00C6643D" w:rsidRDefault="00C6643D" w:rsidP="009139A6">
      <w:r>
        <w:separator/>
      </w:r>
    </w:p>
  </w:footnote>
  <w:footnote w:type="continuationSeparator" w:id="0">
    <w:p w14:paraId="4861C82A" w14:textId="77777777" w:rsidR="00C6643D" w:rsidRDefault="00C664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A8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D4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ECA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43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43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0C5C"/>
  <w15:chartTrackingRefBased/>
  <w15:docId w15:val="{269FF21F-2AE4-4418-B8BB-DC1BC37D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2021-07-28T14:02:00Z</dcterms:created>
  <dcterms:modified xsi:type="dcterms:W3CDTF">2021-07-28T14:03:00Z</dcterms:modified>
</cp:coreProperties>
</file>