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F25D3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Isabel HERSET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(d.ca.1443)</w:t>
      </w:r>
    </w:p>
    <w:p w14:paraId="0D4AEDC4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of Long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Melford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Suffolk.</w:t>
      </w:r>
    </w:p>
    <w:p w14:paraId="0E903114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CB77A92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5E6169F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23 Sep.1443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Her Will was proved.   (“Sudbury Wills” vol.1 p.80)</w:t>
      </w:r>
    </w:p>
    <w:p w14:paraId="56FE9499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F978C51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3EEFE5A" w14:textId="77777777" w:rsidR="00991C1F" w:rsidRDefault="00991C1F" w:rsidP="00991C1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August 2019</w:t>
      </w:r>
    </w:p>
    <w:p w14:paraId="7EF26BE6" w14:textId="77777777" w:rsidR="006B2F86" w:rsidRPr="00E71FC3" w:rsidRDefault="00991C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7C852A" w14:textId="77777777" w:rsidR="00991C1F" w:rsidRDefault="00991C1F" w:rsidP="00E71FC3">
      <w:r>
        <w:separator/>
      </w:r>
    </w:p>
  </w:endnote>
  <w:endnote w:type="continuationSeparator" w:id="0">
    <w:p w14:paraId="29A7463D" w14:textId="77777777" w:rsidR="00991C1F" w:rsidRDefault="00991C1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CAB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24347" w14:textId="77777777" w:rsidR="00991C1F" w:rsidRDefault="00991C1F" w:rsidP="00E71FC3">
      <w:r>
        <w:separator/>
      </w:r>
    </w:p>
  </w:footnote>
  <w:footnote w:type="continuationSeparator" w:id="0">
    <w:p w14:paraId="6D15397D" w14:textId="77777777" w:rsidR="00991C1F" w:rsidRDefault="00991C1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1F"/>
    <w:rsid w:val="001A7C09"/>
    <w:rsid w:val="00577BD5"/>
    <w:rsid w:val="00656CBA"/>
    <w:rsid w:val="006A1F77"/>
    <w:rsid w:val="00733BE7"/>
    <w:rsid w:val="00991C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AAC51"/>
  <w15:chartTrackingRefBased/>
  <w15:docId w15:val="{DFE61545-B3B7-48D6-A218-C90754F6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91C1F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2019-09-08T18:56:00Z</dcterms:created>
  <dcterms:modified xsi:type="dcterms:W3CDTF">2019-09-08T18:57:00Z</dcterms:modified>
</cp:coreProperties>
</file>