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1098" w:rsidRDefault="00501098" w:rsidP="0050109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HERRYSOO</w:t>
      </w:r>
      <w:r>
        <w:rPr>
          <w:rFonts w:ascii="Times New Roman" w:hAnsi="Times New Roman" w:cs="Times New Roman"/>
          <w:sz w:val="24"/>
          <w:szCs w:val="24"/>
        </w:rPr>
        <w:t xml:space="preserve">     (fl.1450)</w:t>
      </w:r>
    </w:p>
    <w:p w:rsidR="00501098" w:rsidRDefault="00501098" w:rsidP="0050109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Gipton, West Riding of Yorkshire.</w:t>
      </w:r>
    </w:p>
    <w:p w:rsidR="00501098" w:rsidRDefault="00501098" w:rsidP="0050109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1098" w:rsidRDefault="00501098" w:rsidP="0050109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1098" w:rsidRDefault="00501098" w:rsidP="0050109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>Richard Marchall(q.v.) and William Marchall(q.v.) brought a plaint of</w:t>
      </w:r>
    </w:p>
    <w:p w:rsidR="00501098" w:rsidRDefault="00501098" w:rsidP="0050109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trespass against him.</w:t>
      </w:r>
    </w:p>
    <w:p w:rsidR="00501098" w:rsidRDefault="00501098" w:rsidP="0050109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E426C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EE426C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 w:rsidRPr="00EE426C">
        <w:rPr>
          <w:rFonts w:ascii="Times New Roman" w:hAnsi="Times New Roman" w:cs="Times New Roman"/>
          <w:sz w:val="24"/>
          <w:szCs w:val="24"/>
        </w:rPr>
        <w:t>)</w:t>
      </w:r>
    </w:p>
    <w:p w:rsidR="00501098" w:rsidRDefault="00501098" w:rsidP="0050109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1098" w:rsidRDefault="00501098" w:rsidP="0050109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01098" w:rsidRDefault="00501098" w:rsidP="0050109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1098" w:rsidRDefault="00501098" w:rsidP="00564E3C">
      <w:pPr>
        <w:spacing w:after="0" w:line="240" w:lineRule="auto"/>
      </w:pPr>
      <w:r>
        <w:separator/>
      </w:r>
    </w:p>
  </w:endnote>
  <w:endnote w:type="continuationSeparator" w:id="0">
    <w:p w:rsidR="00501098" w:rsidRDefault="00501098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501098">
      <w:rPr>
        <w:rFonts w:ascii="Times New Roman" w:hAnsi="Times New Roman" w:cs="Times New Roman"/>
        <w:noProof/>
        <w:sz w:val="24"/>
        <w:szCs w:val="24"/>
      </w:rPr>
      <w:t>29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1098" w:rsidRDefault="00501098" w:rsidP="00564E3C">
      <w:pPr>
        <w:spacing w:after="0" w:line="240" w:lineRule="auto"/>
      </w:pPr>
      <w:r>
        <w:separator/>
      </w:r>
    </w:p>
  </w:footnote>
  <w:footnote w:type="continuationSeparator" w:id="0">
    <w:p w:rsidR="00501098" w:rsidRDefault="00501098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098"/>
    <w:rsid w:val="00372DC6"/>
    <w:rsid w:val="00501098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DA95C6-FC99-4662-AE8F-21A13BC60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50109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2015-11-29T19:28:00Z</dcterms:created>
  <dcterms:modified xsi:type="dcterms:W3CDTF">2015-11-29T19:29:00Z</dcterms:modified>
</cp:coreProperties>
</file>