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E30" w:rsidRDefault="003A4E30" w:rsidP="003A4E3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Ralph HERRYS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3A4E30" w:rsidRDefault="003A4E30" w:rsidP="003A4E3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London. Skinner.</w:t>
      </w:r>
    </w:p>
    <w:p w:rsidR="003A4E30" w:rsidRDefault="003A4E30" w:rsidP="003A4E3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A4E30" w:rsidRDefault="003A4E30" w:rsidP="003A4E3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A4E30" w:rsidRDefault="003A4E30" w:rsidP="003A4E3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Alexander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Orable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London, mercer(q.v.), brought a plaint of debt against </w:t>
      </w:r>
    </w:p>
    <w:p w:rsidR="003A4E30" w:rsidRDefault="003A4E30" w:rsidP="003A4E30">
      <w:pPr>
        <w:pStyle w:val="NoSpacing"/>
        <w:ind w:left="144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him,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Godynowe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Dorking(q.v.), Edmund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Malet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</w:t>
      </w:r>
    </w:p>
    <w:p w:rsidR="003A4E30" w:rsidRDefault="003A4E30" w:rsidP="003A4E3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London, hosier(q.v.), and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Pynchebek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London, upholder(q.v.).</w:t>
      </w:r>
    </w:p>
    <w:p w:rsidR="003A4E30" w:rsidRDefault="003A4E30" w:rsidP="003A4E30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3A4E30" w:rsidRDefault="003A4E30" w:rsidP="003A4E3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A4E30" w:rsidRDefault="003A4E30" w:rsidP="003A4E3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A4E30" w:rsidRDefault="003A4E30" w:rsidP="003A4E3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9 April 2016</w:t>
      </w:r>
    </w:p>
    <w:p w:rsidR="006B2F86" w:rsidRPr="00E71FC3" w:rsidRDefault="003A4E3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E30" w:rsidRDefault="003A4E30" w:rsidP="00E71FC3">
      <w:pPr>
        <w:spacing w:after="0" w:line="240" w:lineRule="auto"/>
      </w:pPr>
      <w:r>
        <w:separator/>
      </w:r>
    </w:p>
  </w:endnote>
  <w:endnote w:type="continuationSeparator" w:id="0">
    <w:p w:rsidR="003A4E30" w:rsidRDefault="003A4E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E30" w:rsidRDefault="003A4E30" w:rsidP="00E71FC3">
      <w:pPr>
        <w:spacing w:after="0" w:line="240" w:lineRule="auto"/>
      </w:pPr>
      <w:r>
        <w:separator/>
      </w:r>
    </w:p>
  </w:footnote>
  <w:footnote w:type="continuationSeparator" w:id="0">
    <w:p w:rsidR="003A4E30" w:rsidRDefault="003A4E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30"/>
    <w:rsid w:val="003A4E3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2496C-D616-416D-B0A1-5092E282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A4E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2016-05-02T21:28:00Z</dcterms:created>
  <dcterms:modified xsi:type="dcterms:W3CDTF">2016-05-02T21:30:00Z</dcterms:modified>
</cp:coreProperties>
</file>