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7AE5C" w14:textId="3D80BD5E" w:rsidR="00BA00AB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HERRYS</w:t>
      </w:r>
      <w:r>
        <w:rPr>
          <w:rFonts w:cs="Times New Roman"/>
          <w:szCs w:val="24"/>
        </w:rPr>
        <w:t xml:space="preserve">      (d.ca.1489)</w:t>
      </w:r>
    </w:p>
    <w:p w14:paraId="4AF0A0A5" w14:textId="4BF493ED" w:rsidR="009829A9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ADF9433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7B1C9D5F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6A8EF839" w14:textId="1BA87747" w:rsidR="009829A9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   (C.F.R. 1485-1509 p.116)</w:t>
      </w:r>
    </w:p>
    <w:p w14:paraId="4951761A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2A58D9AD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78B53F50" w14:textId="62C796A5" w:rsidR="009829A9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Oct.1489</w:t>
      </w:r>
      <w:r>
        <w:rPr>
          <w:rFonts w:cs="Times New Roman"/>
          <w:szCs w:val="24"/>
        </w:rPr>
        <w:tab/>
        <w:t>Writ of diem clausit extremum to the Escheator of Devon and Cornwall.</w:t>
      </w:r>
    </w:p>
    <w:p w14:paraId="602F7F24" w14:textId="55E29CFB" w:rsidR="009829A9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1B4AB8AA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06B96BB5" w14:textId="77777777" w:rsidR="009829A9" w:rsidRDefault="009829A9" w:rsidP="009139A6">
      <w:pPr>
        <w:pStyle w:val="NoSpacing"/>
        <w:rPr>
          <w:rFonts w:cs="Times New Roman"/>
          <w:szCs w:val="24"/>
        </w:rPr>
      </w:pPr>
    </w:p>
    <w:p w14:paraId="635F0880" w14:textId="37A63EF4" w:rsidR="009829A9" w:rsidRPr="009829A9" w:rsidRDefault="00982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2023</w:t>
      </w:r>
    </w:p>
    <w:sectPr w:rsidR="009829A9" w:rsidRPr="009829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3454" w14:textId="77777777" w:rsidR="009829A9" w:rsidRDefault="009829A9" w:rsidP="009139A6">
      <w:r>
        <w:separator/>
      </w:r>
    </w:p>
  </w:endnote>
  <w:endnote w:type="continuationSeparator" w:id="0">
    <w:p w14:paraId="7D54A8F3" w14:textId="77777777" w:rsidR="009829A9" w:rsidRDefault="009829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6D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BF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81A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E39A" w14:textId="77777777" w:rsidR="009829A9" w:rsidRDefault="009829A9" w:rsidP="009139A6">
      <w:r>
        <w:separator/>
      </w:r>
    </w:p>
  </w:footnote>
  <w:footnote w:type="continuationSeparator" w:id="0">
    <w:p w14:paraId="342226C4" w14:textId="77777777" w:rsidR="009829A9" w:rsidRDefault="009829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32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2D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3C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A9"/>
    <w:rsid w:val="000666E0"/>
    <w:rsid w:val="002510B7"/>
    <w:rsid w:val="005C130B"/>
    <w:rsid w:val="00826F5C"/>
    <w:rsid w:val="009139A6"/>
    <w:rsid w:val="009448BB"/>
    <w:rsid w:val="00947624"/>
    <w:rsid w:val="009829A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8BD28"/>
  <w15:chartTrackingRefBased/>
  <w15:docId w15:val="{6F8696B8-1436-4324-AEB7-1E8E2765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2023-10-08T11:33:00Z</dcterms:created>
  <dcterms:modified xsi:type="dcterms:W3CDTF">2023-10-08T11:36:00Z</dcterms:modified>
</cp:coreProperties>
</file>