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6E1D9" w14:textId="77777777" w:rsidR="00F21154" w:rsidRDefault="00F21154" w:rsidP="00F211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HERRYES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0232603" w14:textId="77777777" w:rsidR="00F21154" w:rsidRDefault="00F21154" w:rsidP="00F211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Fuller.</w:t>
      </w:r>
    </w:p>
    <w:p w14:paraId="4F76154F" w14:textId="77777777" w:rsidR="00F21154" w:rsidRDefault="00F21154" w:rsidP="00F21154">
      <w:pPr>
        <w:rPr>
          <w:rFonts w:ascii="Times New Roman" w:hAnsi="Times New Roman" w:cs="Times New Roman"/>
        </w:rPr>
      </w:pPr>
    </w:p>
    <w:p w14:paraId="001C57D6" w14:textId="77777777" w:rsidR="00F21154" w:rsidRDefault="00F21154" w:rsidP="00F21154">
      <w:pPr>
        <w:rPr>
          <w:rFonts w:ascii="Times New Roman" w:hAnsi="Times New Roman" w:cs="Times New Roman"/>
        </w:rPr>
      </w:pPr>
    </w:p>
    <w:p w14:paraId="5A6261F1" w14:textId="77777777" w:rsidR="00F21154" w:rsidRDefault="00F21154" w:rsidP="00F211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Geoffrey </w:t>
      </w:r>
      <w:proofErr w:type="spellStart"/>
      <w:r>
        <w:rPr>
          <w:rFonts w:ascii="Times New Roman" w:hAnsi="Times New Roman" w:cs="Times New Roman"/>
        </w:rPr>
        <w:t>Spirlyng</w:t>
      </w:r>
      <w:proofErr w:type="spellEnd"/>
      <w:r>
        <w:rPr>
          <w:rFonts w:ascii="Times New Roman" w:hAnsi="Times New Roman" w:cs="Times New Roman"/>
        </w:rPr>
        <w:t xml:space="preserve"> of Norwich, parish clerk(q.v.), brought a plaint of debt </w:t>
      </w:r>
    </w:p>
    <w:p w14:paraId="0B54330C" w14:textId="77777777" w:rsidR="00F21154" w:rsidRDefault="00F21154" w:rsidP="00F21154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against him, John Hanworth of Pulham(q.v.), Humphrey </w:t>
      </w:r>
      <w:proofErr w:type="spellStart"/>
      <w:r>
        <w:rPr>
          <w:rFonts w:ascii="Times New Roman" w:hAnsi="Times New Roman" w:cs="Times New Roman"/>
        </w:rPr>
        <w:t>Asshton</w:t>
      </w:r>
      <w:proofErr w:type="spellEnd"/>
      <w:r>
        <w:rPr>
          <w:rFonts w:ascii="Times New Roman" w:hAnsi="Times New Roman" w:cs="Times New Roman"/>
        </w:rPr>
        <w:t xml:space="preserve"> of Norwich(q.v.), Thomas </w:t>
      </w:r>
      <w:proofErr w:type="spellStart"/>
      <w:r>
        <w:rPr>
          <w:rFonts w:ascii="Times New Roman" w:hAnsi="Times New Roman" w:cs="Times New Roman"/>
        </w:rPr>
        <w:t>Aleyn</w:t>
      </w:r>
      <w:proofErr w:type="spellEnd"/>
      <w:r>
        <w:rPr>
          <w:rFonts w:ascii="Times New Roman" w:hAnsi="Times New Roman" w:cs="Times New Roman"/>
        </w:rPr>
        <w:t xml:space="preserve"> of Norwich(q.v.)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Joan Mote of Norwich,</w:t>
      </w:r>
    </w:p>
    <w:p w14:paraId="383702B7" w14:textId="77777777" w:rsidR="00F21154" w:rsidRDefault="00F21154" w:rsidP="00F21154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 the executrix of her husband, Walter(q.v.).</w:t>
      </w:r>
    </w:p>
    <w:p w14:paraId="316FF887" w14:textId="77777777" w:rsidR="00F21154" w:rsidRDefault="00F21154" w:rsidP="00F211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F9E28EA" w14:textId="77777777" w:rsidR="00F21154" w:rsidRDefault="00F21154" w:rsidP="00F21154">
      <w:pPr>
        <w:rPr>
          <w:rFonts w:ascii="Times New Roman" w:hAnsi="Times New Roman" w:cs="Times New Roman"/>
        </w:rPr>
      </w:pPr>
    </w:p>
    <w:p w14:paraId="619452A0" w14:textId="77777777" w:rsidR="00F21154" w:rsidRDefault="00F21154" w:rsidP="00F21154">
      <w:pPr>
        <w:rPr>
          <w:rFonts w:ascii="Times New Roman" w:hAnsi="Times New Roman" w:cs="Times New Roman"/>
        </w:rPr>
      </w:pPr>
    </w:p>
    <w:p w14:paraId="1232B81E" w14:textId="77777777" w:rsidR="00F21154" w:rsidRDefault="00F21154" w:rsidP="00F211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January 2019</w:t>
      </w:r>
    </w:p>
    <w:p w14:paraId="0725D2E0" w14:textId="77777777" w:rsidR="006B2F86" w:rsidRPr="00E71FC3" w:rsidRDefault="00F2115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17F9EC" w14:textId="77777777" w:rsidR="00F21154" w:rsidRDefault="00F21154" w:rsidP="00E71FC3">
      <w:r>
        <w:separator/>
      </w:r>
    </w:p>
  </w:endnote>
  <w:endnote w:type="continuationSeparator" w:id="0">
    <w:p w14:paraId="11BF585E" w14:textId="77777777" w:rsidR="00F21154" w:rsidRDefault="00F2115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D51BA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78D47" w14:textId="77777777" w:rsidR="00F21154" w:rsidRDefault="00F21154" w:rsidP="00E71FC3">
      <w:r>
        <w:separator/>
      </w:r>
    </w:p>
  </w:footnote>
  <w:footnote w:type="continuationSeparator" w:id="0">
    <w:p w14:paraId="30A9F856" w14:textId="77777777" w:rsidR="00F21154" w:rsidRDefault="00F2115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15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F3CC1"/>
  <w15:chartTrackingRefBased/>
  <w15:docId w15:val="{DB7BD872-B417-400C-8CD3-472D1ED4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115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211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2019-01-25T21:08:00Z</dcterms:created>
  <dcterms:modified xsi:type="dcterms:W3CDTF">2019-01-25T21:13:00Z</dcterms:modified>
</cp:coreProperties>
</file>