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B0808" w14:textId="77777777" w:rsidR="00531D4E" w:rsidRDefault="00531D4E" w:rsidP="00531D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HERRY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fl.1425)</w:t>
      </w:r>
    </w:p>
    <w:p w14:paraId="0D1FE2FE" w14:textId="77777777" w:rsidR="00531D4E" w:rsidRDefault="00531D4E" w:rsidP="00531D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1B53D3B6" w14:textId="77777777" w:rsidR="00531D4E" w:rsidRDefault="00531D4E" w:rsidP="00531D4E">
      <w:pPr>
        <w:pStyle w:val="NoSpacing"/>
        <w:rPr>
          <w:rFonts w:cs="Times New Roman"/>
          <w:szCs w:val="24"/>
        </w:rPr>
      </w:pPr>
    </w:p>
    <w:p w14:paraId="79EDB1C0" w14:textId="77777777" w:rsidR="00531D4E" w:rsidRDefault="00531D4E" w:rsidP="00531D4E">
      <w:pPr>
        <w:pStyle w:val="NoSpacing"/>
        <w:rPr>
          <w:rFonts w:cs="Times New Roman"/>
          <w:szCs w:val="24"/>
        </w:rPr>
      </w:pPr>
    </w:p>
    <w:p w14:paraId="2EC8FB47" w14:textId="77777777" w:rsidR="00531D4E" w:rsidRDefault="00531D4E" w:rsidP="00531D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1435</w:t>
      </w:r>
      <w:r>
        <w:rPr>
          <w:rFonts w:cs="Times New Roman"/>
          <w:szCs w:val="24"/>
        </w:rPr>
        <w:tab/>
        <w:t>Provost of Oriel College.</w:t>
      </w:r>
    </w:p>
    <w:p w14:paraId="6F5C9540" w14:textId="77777777" w:rsidR="00531D4E" w:rsidRDefault="00531D4E" w:rsidP="00531D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p.120)</w:t>
      </w:r>
    </w:p>
    <w:p w14:paraId="4DD6BCDF" w14:textId="77777777" w:rsidR="00531D4E" w:rsidRDefault="00531D4E" w:rsidP="00531D4E">
      <w:pPr>
        <w:pStyle w:val="NoSpacing"/>
        <w:rPr>
          <w:rFonts w:cs="Times New Roman"/>
          <w:szCs w:val="24"/>
        </w:rPr>
      </w:pPr>
    </w:p>
    <w:p w14:paraId="4218A455" w14:textId="77777777" w:rsidR="00531D4E" w:rsidRDefault="00531D4E" w:rsidP="00531D4E">
      <w:pPr>
        <w:pStyle w:val="NoSpacing"/>
        <w:rPr>
          <w:rFonts w:cs="Times New Roman"/>
          <w:szCs w:val="24"/>
        </w:rPr>
      </w:pPr>
    </w:p>
    <w:p w14:paraId="46652B3E" w14:textId="77777777" w:rsidR="00531D4E" w:rsidRDefault="00531D4E" w:rsidP="00531D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November 2024</w:t>
      </w:r>
    </w:p>
    <w:p w14:paraId="52B288D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46C868" w14:textId="77777777" w:rsidR="00531D4E" w:rsidRDefault="00531D4E" w:rsidP="009139A6">
      <w:r>
        <w:separator/>
      </w:r>
    </w:p>
  </w:endnote>
  <w:endnote w:type="continuationSeparator" w:id="0">
    <w:p w14:paraId="61A68FA4" w14:textId="77777777" w:rsidR="00531D4E" w:rsidRDefault="00531D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A3A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F1E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E94D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CE5AFB" w14:textId="77777777" w:rsidR="00531D4E" w:rsidRDefault="00531D4E" w:rsidP="009139A6">
      <w:r>
        <w:separator/>
      </w:r>
    </w:p>
  </w:footnote>
  <w:footnote w:type="continuationSeparator" w:id="0">
    <w:p w14:paraId="7D93AB81" w14:textId="77777777" w:rsidR="00531D4E" w:rsidRDefault="00531D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7C8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982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BAF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4E"/>
    <w:rsid w:val="000666E0"/>
    <w:rsid w:val="002510B7"/>
    <w:rsid w:val="00270799"/>
    <w:rsid w:val="00531D4E"/>
    <w:rsid w:val="005C130B"/>
    <w:rsid w:val="007D1C0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20807"/>
  <w15:chartTrackingRefBased/>
  <w15:docId w15:val="{7B2CC8CB-E18D-451A-87A7-2B2CFF50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2024-11-24T21:12:00Z</dcterms:created>
  <dcterms:modified xsi:type="dcterms:W3CDTF">2024-11-24T21:12:00Z</dcterms:modified>
</cp:coreProperties>
</file>