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D33B1" w14:textId="5883C472" w:rsidR="006B2F86" w:rsidRDefault="00197555" w:rsidP="00E71FC3">
      <w:pPr>
        <w:pStyle w:val="NoSpacing"/>
      </w:pPr>
      <w:r>
        <w:rPr>
          <w:u w:val="single"/>
        </w:rPr>
        <w:t>John HERRING</w:t>
      </w:r>
      <w:r>
        <w:t xml:space="preserve"> </w:t>
      </w:r>
      <w:proofErr w:type="gramStart"/>
      <w:r>
        <w:t xml:space="preserve">   (</w:t>
      </w:r>
      <w:proofErr w:type="gramEnd"/>
      <w:r>
        <w:t>fl.1435)</w:t>
      </w:r>
    </w:p>
    <w:p w14:paraId="52143FF4" w14:textId="6DE64BC1" w:rsidR="00197555" w:rsidRDefault="00197555" w:rsidP="00E71FC3">
      <w:pPr>
        <w:pStyle w:val="NoSpacing"/>
      </w:pPr>
    </w:p>
    <w:p w14:paraId="36F51C55" w14:textId="744CAE09" w:rsidR="00197555" w:rsidRDefault="00197555" w:rsidP="00E71FC3">
      <w:pPr>
        <w:pStyle w:val="NoSpacing"/>
      </w:pPr>
    </w:p>
    <w:p w14:paraId="3CBD8236" w14:textId="4461F583" w:rsidR="00197555" w:rsidRDefault="00197555" w:rsidP="00E71FC3">
      <w:pPr>
        <w:pStyle w:val="NoSpacing"/>
      </w:pPr>
      <w:r>
        <w:tab/>
        <w:t>1435</w:t>
      </w:r>
      <w:r>
        <w:tab/>
        <w:t xml:space="preserve">He presented the Vicar of </w:t>
      </w:r>
      <w:proofErr w:type="spellStart"/>
      <w:r>
        <w:t>Clyffe</w:t>
      </w:r>
      <w:proofErr w:type="spellEnd"/>
      <w:r>
        <w:t xml:space="preserve"> </w:t>
      </w:r>
      <w:proofErr w:type="spellStart"/>
      <w:r>
        <w:t>Pypard</w:t>
      </w:r>
      <w:proofErr w:type="spellEnd"/>
      <w:r>
        <w:t>, Wiltshire.</w:t>
      </w:r>
    </w:p>
    <w:p w14:paraId="7D146A38" w14:textId="31CFC181" w:rsidR="00197555" w:rsidRDefault="00197555" w:rsidP="00E71FC3">
      <w:pPr>
        <w:pStyle w:val="NoSpacing"/>
      </w:pPr>
      <w:r>
        <w:tab/>
      </w:r>
      <w:r>
        <w:tab/>
        <w:t>(V.C.H. Wiltshire vol.9 p.38)</w:t>
      </w:r>
    </w:p>
    <w:p w14:paraId="0A3F2D96" w14:textId="34C47E0D" w:rsidR="00197555" w:rsidRDefault="00197555" w:rsidP="00E71FC3">
      <w:pPr>
        <w:pStyle w:val="NoSpacing"/>
      </w:pPr>
    </w:p>
    <w:p w14:paraId="71249927" w14:textId="2414649B" w:rsidR="00197555" w:rsidRDefault="00197555" w:rsidP="00E71FC3">
      <w:pPr>
        <w:pStyle w:val="NoSpacing"/>
      </w:pPr>
    </w:p>
    <w:p w14:paraId="3D645677" w14:textId="0B4C8EE5" w:rsidR="00197555" w:rsidRPr="00197555" w:rsidRDefault="00197555" w:rsidP="00E71FC3">
      <w:pPr>
        <w:pStyle w:val="NoSpacing"/>
      </w:pPr>
      <w:r>
        <w:t>14 February 2019</w:t>
      </w:r>
      <w:bookmarkStart w:id="0" w:name="_GoBack"/>
      <w:bookmarkEnd w:id="0"/>
    </w:p>
    <w:sectPr w:rsidR="00197555" w:rsidRPr="001975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22324A" w14:textId="77777777" w:rsidR="00197555" w:rsidRDefault="00197555" w:rsidP="00E71FC3">
      <w:pPr>
        <w:spacing w:after="0" w:line="240" w:lineRule="auto"/>
      </w:pPr>
      <w:r>
        <w:separator/>
      </w:r>
    </w:p>
  </w:endnote>
  <w:endnote w:type="continuationSeparator" w:id="0">
    <w:p w14:paraId="2FA7532F" w14:textId="77777777" w:rsidR="00197555" w:rsidRDefault="001975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FD00C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AF3CC9" w14:textId="77777777" w:rsidR="00197555" w:rsidRDefault="00197555" w:rsidP="00E71FC3">
      <w:pPr>
        <w:spacing w:after="0" w:line="240" w:lineRule="auto"/>
      </w:pPr>
      <w:r>
        <w:separator/>
      </w:r>
    </w:p>
  </w:footnote>
  <w:footnote w:type="continuationSeparator" w:id="0">
    <w:p w14:paraId="2148146A" w14:textId="77777777" w:rsidR="00197555" w:rsidRDefault="001975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555"/>
    <w:rsid w:val="0019755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1A8FC"/>
  <w15:chartTrackingRefBased/>
  <w15:docId w15:val="{A92DCD34-8306-4058-B539-E150F2433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2019-02-14T20:09:00Z</dcterms:created>
  <dcterms:modified xsi:type="dcterms:W3CDTF">2019-02-14T20:11:00Z</dcterms:modified>
</cp:coreProperties>
</file>