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1CBBC" w14:textId="77777777" w:rsidR="00685CAE" w:rsidRDefault="00685CAE" w:rsidP="00685C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HERRE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fl.1423)</w:t>
      </w:r>
    </w:p>
    <w:p w14:paraId="39019ED9" w14:textId="77777777" w:rsidR="00685CAE" w:rsidRDefault="00685CAE" w:rsidP="00685C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0E37C37A" w14:textId="77777777" w:rsidR="00685CAE" w:rsidRDefault="00685CAE" w:rsidP="00685CAE">
      <w:pPr>
        <w:pStyle w:val="NoSpacing"/>
        <w:rPr>
          <w:rFonts w:cs="Times New Roman"/>
          <w:szCs w:val="24"/>
        </w:rPr>
      </w:pPr>
    </w:p>
    <w:p w14:paraId="0C52CE3B" w14:textId="77777777" w:rsidR="00685CAE" w:rsidRDefault="00685CAE" w:rsidP="00685CAE">
      <w:pPr>
        <w:pStyle w:val="NoSpacing"/>
        <w:rPr>
          <w:rFonts w:cs="Times New Roman"/>
          <w:szCs w:val="24"/>
        </w:rPr>
      </w:pPr>
    </w:p>
    <w:p w14:paraId="5FBE55AB" w14:textId="77777777" w:rsidR="00685CAE" w:rsidRDefault="00685CAE" w:rsidP="00685C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1423</w:t>
      </w:r>
      <w:r>
        <w:rPr>
          <w:rFonts w:cs="Times New Roman"/>
          <w:szCs w:val="24"/>
        </w:rPr>
        <w:tab/>
        <w:t>He took on an apprentice, John Berell(q.v.).</w:t>
      </w:r>
    </w:p>
    <w:p w14:paraId="23E96FB8" w14:textId="77777777" w:rsidR="00685CAE" w:rsidRDefault="00685CAE" w:rsidP="00685C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CA55A8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4D6F9D37" w14:textId="77777777" w:rsidR="00685CAE" w:rsidRDefault="00685CAE" w:rsidP="00685CAE">
      <w:pPr>
        <w:pStyle w:val="NoSpacing"/>
        <w:rPr>
          <w:rFonts w:cs="Times New Roman"/>
          <w:szCs w:val="24"/>
        </w:rPr>
      </w:pPr>
    </w:p>
    <w:p w14:paraId="4DEF29BC" w14:textId="77777777" w:rsidR="00685CAE" w:rsidRDefault="00685CAE" w:rsidP="00685CAE">
      <w:pPr>
        <w:pStyle w:val="NoSpacing"/>
        <w:rPr>
          <w:rFonts w:cs="Times New Roman"/>
          <w:szCs w:val="24"/>
        </w:rPr>
      </w:pPr>
    </w:p>
    <w:p w14:paraId="6B20FA92" w14:textId="77777777" w:rsidR="00685CAE" w:rsidRDefault="00685CAE" w:rsidP="00685C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4551FD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BD8E0" w14:textId="77777777" w:rsidR="00685CAE" w:rsidRDefault="00685CAE" w:rsidP="009139A6">
      <w:r>
        <w:separator/>
      </w:r>
    </w:p>
  </w:endnote>
  <w:endnote w:type="continuationSeparator" w:id="0">
    <w:p w14:paraId="4964CD4E" w14:textId="77777777" w:rsidR="00685CAE" w:rsidRDefault="00685C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C73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577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8BF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F42DB" w14:textId="77777777" w:rsidR="00685CAE" w:rsidRDefault="00685CAE" w:rsidP="009139A6">
      <w:r>
        <w:separator/>
      </w:r>
    </w:p>
  </w:footnote>
  <w:footnote w:type="continuationSeparator" w:id="0">
    <w:p w14:paraId="13F2EBA8" w14:textId="77777777" w:rsidR="00685CAE" w:rsidRDefault="00685C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227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894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5B1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AE"/>
    <w:rsid w:val="000666E0"/>
    <w:rsid w:val="002510B7"/>
    <w:rsid w:val="00270799"/>
    <w:rsid w:val="005C130B"/>
    <w:rsid w:val="00685CAE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6C928"/>
  <w15:chartTrackingRefBased/>
  <w15:docId w15:val="{3E3D6EA4-D884-44AF-9238-C438B34B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5C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2024-05-24T19:27:00Z</dcterms:created>
  <dcterms:modified xsi:type="dcterms:W3CDTF">2024-05-24T19:28:00Z</dcterms:modified>
</cp:coreProperties>
</file>