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2306FC" w14:textId="77777777" w:rsidR="000D3259" w:rsidRDefault="000D3259" w:rsidP="000D3259">
      <w:pPr>
        <w:pStyle w:val="NoSpacing"/>
        <w:tabs>
          <w:tab w:val="left" w:pos="720"/>
        </w:tabs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</w:rPr>
        <w:t>Robert HERPER</w:t>
      </w: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 xml:space="preserve">   </w:t>
      </w:r>
      <w:proofErr w:type="gramStart"/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 xml:space="preserve">   (</w:t>
      </w:r>
      <w:proofErr w:type="gramEnd"/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fl.1483)</w:t>
      </w:r>
    </w:p>
    <w:p w14:paraId="67CFF0D9" w14:textId="77777777" w:rsidR="000D3259" w:rsidRDefault="000D3259" w:rsidP="000D3259">
      <w:pPr>
        <w:pStyle w:val="NoSpacing"/>
        <w:tabs>
          <w:tab w:val="left" w:pos="720"/>
        </w:tabs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 xml:space="preserve">of </w:t>
      </w:r>
      <w:proofErr w:type="spellStart"/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Ashbourne</w:t>
      </w:r>
      <w:proofErr w:type="spellEnd"/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, Derbyshire. Yeoman.</w:t>
      </w:r>
    </w:p>
    <w:p w14:paraId="2F57A60D" w14:textId="77777777" w:rsidR="000D3259" w:rsidRDefault="000D3259" w:rsidP="000D3259">
      <w:pPr>
        <w:pStyle w:val="NoSpacing"/>
        <w:tabs>
          <w:tab w:val="left" w:pos="720"/>
        </w:tabs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</w:p>
    <w:p w14:paraId="508A05CE" w14:textId="77777777" w:rsidR="000D3259" w:rsidRDefault="000D3259" w:rsidP="000D3259">
      <w:pPr>
        <w:pStyle w:val="NoSpacing"/>
        <w:tabs>
          <w:tab w:val="left" w:pos="720"/>
        </w:tabs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</w:p>
    <w:p w14:paraId="5A0D9BCE" w14:textId="77777777" w:rsidR="000D3259" w:rsidRDefault="000D3259" w:rsidP="000D3259">
      <w:pPr>
        <w:pStyle w:val="NoSpacing"/>
        <w:tabs>
          <w:tab w:val="left" w:pos="720"/>
        </w:tabs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ab/>
        <w:t>1483</w:t>
      </w: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ab/>
        <w:t xml:space="preserve">Robert </w:t>
      </w:r>
      <w:proofErr w:type="spellStart"/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Middelton</w:t>
      </w:r>
      <w:proofErr w:type="spellEnd"/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(q.v.) brought a plaint of debt against him.</w:t>
      </w:r>
    </w:p>
    <w:p w14:paraId="571F2439" w14:textId="77777777" w:rsidR="000D3259" w:rsidRDefault="000D3259" w:rsidP="000D3259">
      <w:pPr>
        <w:pStyle w:val="NoSpacing"/>
        <w:tabs>
          <w:tab w:val="left" w:pos="720"/>
        </w:tabs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ab/>
      </w: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 xml:space="preserve">( </w:t>
      </w:r>
      <w:hyperlink r:id="rId6" w:history="1">
        <w:r w:rsidRPr="0022786A">
          <w:rPr>
            <w:rStyle w:val="Hyperlink"/>
            <w:rFonts w:ascii="Times New Roman" w:eastAsia="Calibri" w:hAnsi="Times New Roman" w:cs="Times New Roman"/>
            <w:sz w:val="24"/>
            <w:szCs w:val="24"/>
          </w:rPr>
          <w:t>http://aalt.law.uh.edu/Indices/CP40Indices/CP40no883Pl.htm</w:t>
        </w:r>
      </w:hyperlink>
      <w:r>
        <w:rPr>
          <w:rStyle w:val="Hyperlink"/>
          <w:rFonts w:ascii="Times New Roman" w:eastAsia="Calibri" w:hAnsi="Times New Roman" w:cs="Times New Roman"/>
          <w:sz w:val="24"/>
          <w:szCs w:val="24"/>
          <w:u w:val="none"/>
        </w:rPr>
        <w:t xml:space="preserve">  </w:t>
      </w: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)</w:t>
      </w:r>
    </w:p>
    <w:p w14:paraId="60BD783F" w14:textId="77777777" w:rsidR="000D3259" w:rsidRDefault="000D3259" w:rsidP="000D3259">
      <w:pPr>
        <w:pStyle w:val="NoSpacing"/>
        <w:tabs>
          <w:tab w:val="left" w:pos="720"/>
        </w:tabs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</w:p>
    <w:p w14:paraId="5FBAE50C" w14:textId="77777777" w:rsidR="000D3259" w:rsidRDefault="000D3259" w:rsidP="000D3259">
      <w:pPr>
        <w:pStyle w:val="NoSpacing"/>
        <w:tabs>
          <w:tab w:val="left" w:pos="720"/>
        </w:tabs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</w:p>
    <w:p w14:paraId="1FF1E73C" w14:textId="77777777" w:rsidR="000D3259" w:rsidRDefault="000D3259" w:rsidP="000D3259">
      <w:pPr>
        <w:pStyle w:val="NoSpacing"/>
        <w:tabs>
          <w:tab w:val="left" w:pos="720"/>
        </w:tabs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</w:p>
    <w:p w14:paraId="1E40B587" w14:textId="77777777" w:rsidR="000D3259" w:rsidRDefault="000D3259" w:rsidP="000D3259">
      <w:pPr>
        <w:pStyle w:val="NoSpacing"/>
        <w:tabs>
          <w:tab w:val="left" w:pos="720"/>
        </w:tabs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19 January 2022</w:t>
      </w:r>
    </w:p>
    <w:p w14:paraId="5576672A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283F228" w14:textId="77777777" w:rsidR="000D3259" w:rsidRDefault="000D3259" w:rsidP="009139A6">
      <w:r>
        <w:separator/>
      </w:r>
    </w:p>
  </w:endnote>
  <w:endnote w:type="continuationSeparator" w:id="0">
    <w:p w14:paraId="277B766E" w14:textId="77777777" w:rsidR="000D3259" w:rsidRDefault="000D3259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C96BE4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EEA034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D90040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A6095CB" w14:textId="77777777" w:rsidR="000D3259" w:rsidRDefault="000D3259" w:rsidP="009139A6">
      <w:r>
        <w:separator/>
      </w:r>
    </w:p>
  </w:footnote>
  <w:footnote w:type="continuationSeparator" w:id="0">
    <w:p w14:paraId="32969532" w14:textId="77777777" w:rsidR="000D3259" w:rsidRDefault="000D3259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122D13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A0BAE1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37913E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3259"/>
    <w:rsid w:val="000666E0"/>
    <w:rsid w:val="000D3259"/>
    <w:rsid w:val="002510B7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3B54FE"/>
  <w15:chartTrackingRefBased/>
  <w15:docId w15:val="{E8452BAB-A222-4A03-96AA-51DF0E1B2D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0D325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3Pl.htm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0</TotalTime>
  <Pages>1</Pages>
  <Words>43</Words>
  <Characters>250</Characters>
  <Application>Microsoft Office Word</Application>
  <DocSecurity>0</DocSecurity>
  <Lines>2</Lines>
  <Paragraphs>1</Paragraphs>
  <ScaleCrop>false</ScaleCrop>
  <Company/>
  <LinksUpToDate>false</LinksUpToDate>
  <CharactersWithSpaces>292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2022-02-23T20:59:00Z</dcterms:created>
  <dcterms:modified xsi:type="dcterms:W3CDTF">2022-02-23T20:59:00Z</dcterms:modified>
</cp:coreProperties>
</file>