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E308D" w14:textId="77777777" w:rsidR="00955A0A" w:rsidRDefault="00955A0A" w:rsidP="00955A0A">
      <w:pPr>
        <w:pStyle w:val="NoSpacing"/>
      </w:pPr>
      <w:r>
        <w:rPr>
          <w:u w:val="single"/>
        </w:rPr>
        <w:t>Master Thomas HERPAM</w:t>
      </w:r>
      <w:r>
        <w:t xml:space="preserve">       (fl.1409-10)</w:t>
      </w:r>
    </w:p>
    <w:p w14:paraId="3EC950B0" w14:textId="77777777" w:rsidR="00955A0A" w:rsidRDefault="00955A0A" w:rsidP="00955A0A">
      <w:pPr>
        <w:pStyle w:val="NoSpacing"/>
      </w:pPr>
    </w:p>
    <w:p w14:paraId="4C294402" w14:textId="77777777" w:rsidR="00955A0A" w:rsidRDefault="00955A0A" w:rsidP="00955A0A">
      <w:pPr>
        <w:pStyle w:val="NoSpacing"/>
      </w:pPr>
    </w:p>
    <w:p w14:paraId="6622D2EC" w14:textId="77777777" w:rsidR="00955A0A" w:rsidRDefault="00955A0A" w:rsidP="00955A0A">
      <w:pPr>
        <w:pStyle w:val="NoSpacing"/>
      </w:pPr>
      <w:r>
        <w:t xml:space="preserve">       1409-10</w:t>
      </w:r>
      <w:r>
        <w:tab/>
        <w:t>He was a chaplain in the Guild of Corpus Christi of York.</w:t>
      </w:r>
    </w:p>
    <w:p w14:paraId="61028B8A" w14:textId="77777777" w:rsidR="00955A0A" w:rsidRDefault="00955A0A" w:rsidP="00955A0A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39B004E0" w14:textId="77777777" w:rsidR="00955A0A" w:rsidRDefault="00955A0A" w:rsidP="00955A0A">
      <w:pPr>
        <w:pStyle w:val="NoSpacing"/>
        <w:ind w:left="720" w:firstLine="720"/>
      </w:pPr>
      <w:r>
        <w:t xml:space="preserve">for the Surtees Society by James Raine, </w:t>
      </w:r>
      <w:proofErr w:type="spellStart"/>
      <w:r>
        <w:t>vol.LVII</w:t>
      </w:r>
      <w:proofErr w:type="spellEnd"/>
      <w:r>
        <w:t>, published 1872, p.12)</w:t>
      </w:r>
    </w:p>
    <w:p w14:paraId="30B7D3C0" w14:textId="77777777" w:rsidR="00955A0A" w:rsidRDefault="00955A0A" w:rsidP="00955A0A">
      <w:pPr>
        <w:pStyle w:val="NoSpacing"/>
      </w:pPr>
    </w:p>
    <w:p w14:paraId="17434671" w14:textId="77777777" w:rsidR="00955A0A" w:rsidRDefault="00955A0A" w:rsidP="00955A0A">
      <w:pPr>
        <w:pStyle w:val="NoSpacing"/>
      </w:pPr>
    </w:p>
    <w:p w14:paraId="0AF220CA" w14:textId="77777777" w:rsidR="00955A0A" w:rsidRDefault="00955A0A" w:rsidP="00955A0A">
      <w:pPr>
        <w:pStyle w:val="NoSpacing"/>
      </w:pPr>
      <w:r>
        <w:t>28 July 2019</w:t>
      </w:r>
    </w:p>
    <w:p w14:paraId="0DD0FD1F" w14:textId="77777777" w:rsidR="006B2F86" w:rsidRPr="00E71FC3" w:rsidRDefault="00955A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57AE8" w14:textId="77777777" w:rsidR="00955A0A" w:rsidRDefault="00955A0A" w:rsidP="00E71FC3">
      <w:pPr>
        <w:spacing w:after="0" w:line="240" w:lineRule="auto"/>
      </w:pPr>
      <w:r>
        <w:separator/>
      </w:r>
    </w:p>
  </w:endnote>
  <w:endnote w:type="continuationSeparator" w:id="0">
    <w:p w14:paraId="7053062C" w14:textId="77777777" w:rsidR="00955A0A" w:rsidRDefault="00955A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9F10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B42F0" w14:textId="77777777" w:rsidR="00955A0A" w:rsidRDefault="00955A0A" w:rsidP="00E71FC3">
      <w:pPr>
        <w:spacing w:after="0" w:line="240" w:lineRule="auto"/>
      </w:pPr>
      <w:r>
        <w:separator/>
      </w:r>
    </w:p>
  </w:footnote>
  <w:footnote w:type="continuationSeparator" w:id="0">
    <w:p w14:paraId="411D5185" w14:textId="77777777" w:rsidR="00955A0A" w:rsidRDefault="00955A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0A"/>
    <w:rsid w:val="001A7C09"/>
    <w:rsid w:val="00577BD5"/>
    <w:rsid w:val="00656CBA"/>
    <w:rsid w:val="006A1F77"/>
    <w:rsid w:val="00733BE7"/>
    <w:rsid w:val="00955A0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4218E"/>
  <w15:chartTrackingRefBased/>
  <w15:docId w15:val="{3B22EAC6-4D6F-492C-B557-F792B5B1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2019-08-30T18:32:00Z</dcterms:created>
  <dcterms:modified xsi:type="dcterms:W3CDTF">2019-08-30T18:32:00Z</dcterms:modified>
</cp:coreProperties>
</file>