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F3813" w14:textId="77777777" w:rsidR="006B1D35" w:rsidRDefault="006B1D35" w:rsidP="006B1D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HEROUN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fl.1440-59)</w:t>
      </w:r>
    </w:p>
    <w:p w14:paraId="42A7148F" w14:textId="77777777" w:rsidR="006B1D35" w:rsidRDefault="006B1D35" w:rsidP="006B1D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St.Peter’s</w:t>
      </w:r>
      <w:proofErr w:type="spellEnd"/>
      <w:proofErr w:type="gramEnd"/>
      <w:r>
        <w:rPr>
          <w:rFonts w:cs="Times New Roman"/>
          <w:szCs w:val="24"/>
        </w:rPr>
        <w:t xml:space="preserve"> Church, </w:t>
      </w:r>
      <w:proofErr w:type="spellStart"/>
      <w:r>
        <w:rPr>
          <w:rFonts w:cs="Times New Roman"/>
          <w:szCs w:val="24"/>
        </w:rPr>
        <w:t>Clippesby</w:t>
      </w:r>
      <w:proofErr w:type="spellEnd"/>
      <w:r>
        <w:rPr>
          <w:rFonts w:cs="Times New Roman"/>
          <w:szCs w:val="24"/>
        </w:rPr>
        <w:t>, Norfolk.</w:t>
      </w:r>
    </w:p>
    <w:p w14:paraId="1ECC7BC2" w14:textId="77777777" w:rsidR="006B1D35" w:rsidRDefault="006B1D35" w:rsidP="006B1D35">
      <w:pPr>
        <w:pStyle w:val="NoSpacing"/>
        <w:rPr>
          <w:rFonts w:cs="Times New Roman"/>
          <w:szCs w:val="24"/>
        </w:rPr>
      </w:pPr>
    </w:p>
    <w:p w14:paraId="25B471BB" w14:textId="77777777" w:rsidR="006B1D35" w:rsidRDefault="006B1D35" w:rsidP="006B1D35">
      <w:pPr>
        <w:pStyle w:val="NoSpacing"/>
        <w:rPr>
          <w:rFonts w:cs="Times New Roman"/>
          <w:szCs w:val="24"/>
        </w:rPr>
      </w:pPr>
    </w:p>
    <w:p w14:paraId="167BEBE0" w14:textId="77777777" w:rsidR="006B1D35" w:rsidRDefault="006B1D35" w:rsidP="006B1D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He became Rector.</w:t>
      </w:r>
    </w:p>
    <w:p w14:paraId="2B14BB28" w14:textId="77777777" w:rsidR="006B1D35" w:rsidRDefault="006B1D35" w:rsidP="006B1D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55CABA5" w14:textId="77777777" w:rsidR="006B1D35" w:rsidRDefault="006B1D35" w:rsidP="006B1D35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157-164,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F31C908" w14:textId="77777777" w:rsidR="006B1D35" w:rsidRDefault="006B1D35" w:rsidP="006B1D35">
      <w:pPr>
        <w:pStyle w:val="NoSpacing"/>
        <w:rPr>
          <w:rFonts w:cs="Times New Roman"/>
          <w:szCs w:val="24"/>
        </w:rPr>
      </w:pPr>
    </w:p>
    <w:p w14:paraId="13FA2DEC" w14:textId="77777777" w:rsidR="006B1D35" w:rsidRDefault="006B1D35" w:rsidP="006B1D35">
      <w:pPr>
        <w:pStyle w:val="NoSpacing"/>
        <w:rPr>
          <w:rFonts w:cs="Times New Roman"/>
          <w:szCs w:val="24"/>
        </w:rPr>
      </w:pPr>
    </w:p>
    <w:p w14:paraId="7FC06D6E" w14:textId="77777777" w:rsidR="006B1D35" w:rsidRDefault="006B1D35" w:rsidP="006B1D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February 2024</w:t>
      </w:r>
    </w:p>
    <w:p w14:paraId="69E83E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6F9837" w14:textId="77777777" w:rsidR="006B1D35" w:rsidRDefault="006B1D35" w:rsidP="009139A6">
      <w:r>
        <w:separator/>
      </w:r>
    </w:p>
  </w:endnote>
  <w:endnote w:type="continuationSeparator" w:id="0">
    <w:p w14:paraId="6FE4C823" w14:textId="77777777" w:rsidR="006B1D35" w:rsidRDefault="006B1D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5662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5E3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86C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71423" w14:textId="77777777" w:rsidR="006B1D35" w:rsidRDefault="006B1D35" w:rsidP="009139A6">
      <w:r>
        <w:separator/>
      </w:r>
    </w:p>
  </w:footnote>
  <w:footnote w:type="continuationSeparator" w:id="0">
    <w:p w14:paraId="2C752E12" w14:textId="77777777" w:rsidR="006B1D35" w:rsidRDefault="006B1D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D2B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65E0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239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35"/>
    <w:rsid w:val="000666E0"/>
    <w:rsid w:val="002510B7"/>
    <w:rsid w:val="00270799"/>
    <w:rsid w:val="004D43F0"/>
    <w:rsid w:val="005C130B"/>
    <w:rsid w:val="006B1D3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E177C"/>
  <w15:chartTrackingRefBased/>
  <w15:docId w15:val="{52198A0B-5707-4ACF-908A-2129E189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2024-09-10T16:06:00Z</dcterms:created>
  <dcterms:modified xsi:type="dcterms:W3CDTF">2024-09-10T16:07:00Z</dcterms:modified>
</cp:coreProperties>
</file>