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1FE4BA" w14:textId="77777777" w:rsidR="00F13F6E" w:rsidRDefault="00F13F6E" w:rsidP="00F13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Robert HERNY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77968491" w14:textId="77777777" w:rsidR="00F13F6E" w:rsidRDefault="00F13F6E" w:rsidP="00F13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Ipswich. Yeoman.</w:t>
      </w:r>
    </w:p>
    <w:p w14:paraId="64689613" w14:textId="77777777" w:rsidR="00F13F6E" w:rsidRDefault="00F13F6E" w:rsidP="00F13F6E">
      <w:pPr>
        <w:rPr>
          <w:rFonts w:ascii="Times New Roman" w:hAnsi="Times New Roman" w:cs="Times New Roman"/>
        </w:rPr>
      </w:pPr>
    </w:p>
    <w:p w14:paraId="1B524A38" w14:textId="77777777" w:rsidR="00F13F6E" w:rsidRDefault="00F13F6E" w:rsidP="00F13F6E">
      <w:pPr>
        <w:rPr>
          <w:rFonts w:ascii="Times New Roman" w:hAnsi="Times New Roman" w:cs="Times New Roman"/>
        </w:rPr>
      </w:pPr>
    </w:p>
    <w:p w14:paraId="3EF60EBA" w14:textId="77777777" w:rsidR="00F13F6E" w:rsidRDefault="00F13F6E" w:rsidP="00F13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Simon </w:t>
      </w:r>
      <w:proofErr w:type="spellStart"/>
      <w:r>
        <w:rPr>
          <w:rFonts w:ascii="Times New Roman" w:hAnsi="Times New Roman" w:cs="Times New Roman"/>
        </w:rPr>
        <w:t>Paxeman</w:t>
      </w:r>
      <w:proofErr w:type="spellEnd"/>
      <w:r>
        <w:rPr>
          <w:rFonts w:ascii="Times New Roman" w:hAnsi="Times New Roman" w:cs="Times New Roman"/>
        </w:rPr>
        <w:t xml:space="preserve"> of the Hospice of King Edward IV brought a plaint of debt</w:t>
      </w:r>
    </w:p>
    <w:p w14:paraId="009FBAE2" w14:textId="77777777" w:rsidR="00F13F6E" w:rsidRDefault="00F13F6E" w:rsidP="00F13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against him, John </w:t>
      </w:r>
      <w:proofErr w:type="spellStart"/>
      <w:r>
        <w:rPr>
          <w:rFonts w:ascii="Times New Roman" w:hAnsi="Times New Roman" w:cs="Times New Roman"/>
        </w:rPr>
        <w:t>Neweman</w:t>
      </w:r>
      <w:proofErr w:type="spellEnd"/>
      <w:r>
        <w:rPr>
          <w:rFonts w:ascii="Times New Roman" w:hAnsi="Times New Roman" w:cs="Times New Roman"/>
        </w:rPr>
        <w:t>(q.v.) and Thomas Smyth(q.v.), both of Ipswich.</w:t>
      </w:r>
    </w:p>
    <w:p w14:paraId="0AD12441" w14:textId="77777777" w:rsidR="00F13F6E" w:rsidRDefault="00F13F6E" w:rsidP="00F13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F07F8D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14689547" w14:textId="77777777" w:rsidR="00F13F6E" w:rsidRDefault="00F13F6E" w:rsidP="00F13F6E">
      <w:pPr>
        <w:rPr>
          <w:rFonts w:ascii="Times New Roman" w:hAnsi="Times New Roman" w:cs="Times New Roman"/>
        </w:rPr>
      </w:pPr>
    </w:p>
    <w:p w14:paraId="0B338499" w14:textId="77777777" w:rsidR="00F13F6E" w:rsidRDefault="00F13F6E" w:rsidP="00F13F6E">
      <w:pPr>
        <w:rPr>
          <w:rFonts w:ascii="Times New Roman" w:hAnsi="Times New Roman" w:cs="Times New Roman"/>
        </w:rPr>
      </w:pPr>
    </w:p>
    <w:p w14:paraId="52729B77" w14:textId="77777777" w:rsidR="00F13F6E" w:rsidRDefault="00F13F6E" w:rsidP="00F13F6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9 September 2018</w:t>
      </w:r>
    </w:p>
    <w:p w14:paraId="2A3BAC7D" w14:textId="77777777" w:rsidR="006B2F86" w:rsidRPr="00E71FC3" w:rsidRDefault="00F13F6E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BE2F7F" w14:textId="77777777" w:rsidR="00F13F6E" w:rsidRDefault="00F13F6E" w:rsidP="00E71FC3">
      <w:r>
        <w:separator/>
      </w:r>
    </w:p>
  </w:endnote>
  <w:endnote w:type="continuationSeparator" w:id="0">
    <w:p w14:paraId="58D6C51F" w14:textId="77777777" w:rsidR="00F13F6E" w:rsidRDefault="00F13F6E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91300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E550389" w14:textId="77777777" w:rsidR="00F13F6E" w:rsidRDefault="00F13F6E" w:rsidP="00E71FC3">
      <w:r>
        <w:separator/>
      </w:r>
    </w:p>
  </w:footnote>
  <w:footnote w:type="continuationSeparator" w:id="0">
    <w:p w14:paraId="6EC5A621" w14:textId="77777777" w:rsidR="00F13F6E" w:rsidRDefault="00F13F6E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3F6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13F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0AEC88"/>
  <w15:chartTrackingRefBased/>
  <w15:docId w15:val="{5A9CC0A8-591C-4EC4-9385-C53B6511A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3F6E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13F6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54</Words>
  <Characters>308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2018-09-30T20:41:00Z</dcterms:created>
  <dcterms:modified xsi:type="dcterms:W3CDTF">2018-09-30T20:42:00Z</dcterms:modified>
</cp:coreProperties>
</file>