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4B160D" w14:textId="77777777" w:rsidR="007D726A" w:rsidRDefault="007D726A" w:rsidP="007D726A">
      <w:pPr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  <w:u w:val="single"/>
        </w:rPr>
        <w:t>Robert HERNY</w:t>
      </w:r>
      <w:r>
        <w:rPr>
          <w:rFonts w:ascii="Times New Roman" w:hAnsi="Times New Roman" w:cs="Times New Roman"/>
        </w:rPr>
        <w:t xml:space="preserve"> 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1899CB8A" w14:textId="77777777" w:rsidR="007D726A" w:rsidRDefault="007D726A" w:rsidP="007D726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Ipswich. Baker.</w:t>
      </w:r>
    </w:p>
    <w:p w14:paraId="5F22264D" w14:textId="77777777" w:rsidR="007D726A" w:rsidRDefault="007D726A" w:rsidP="007D726A">
      <w:pPr>
        <w:rPr>
          <w:rFonts w:ascii="Times New Roman" w:hAnsi="Times New Roman" w:cs="Times New Roman"/>
        </w:rPr>
      </w:pPr>
    </w:p>
    <w:p w14:paraId="3C244884" w14:textId="77777777" w:rsidR="007D726A" w:rsidRDefault="007D726A" w:rsidP="007D726A">
      <w:pPr>
        <w:rPr>
          <w:rFonts w:ascii="Times New Roman" w:hAnsi="Times New Roman" w:cs="Times New Roman"/>
        </w:rPr>
      </w:pPr>
    </w:p>
    <w:p w14:paraId="56FEC30C" w14:textId="77777777" w:rsidR="007D726A" w:rsidRDefault="007D726A" w:rsidP="007D726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Robert Buxton of Ipswich(q.v.) brought a plaint of debt against him and </w:t>
      </w:r>
    </w:p>
    <w:p w14:paraId="068D8E10" w14:textId="77777777" w:rsidR="007D726A" w:rsidRDefault="007D726A" w:rsidP="007D726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8 others.</w:t>
      </w:r>
    </w:p>
    <w:p w14:paraId="7F8FA219" w14:textId="77777777" w:rsidR="007D726A" w:rsidRDefault="007D726A" w:rsidP="007D726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http://aalt.law.uh.edu/Indices/CP40Indices/CP40no888Pl.htm  )</w:t>
      </w:r>
      <w:proofErr w:type="gramEnd"/>
    </w:p>
    <w:p w14:paraId="444A9251" w14:textId="77777777" w:rsidR="007D726A" w:rsidRDefault="007D726A" w:rsidP="007D726A">
      <w:pPr>
        <w:rPr>
          <w:rFonts w:ascii="Times New Roman" w:hAnsi="Times New Roman" w:cs="Times New Roman"/>
        </w:rPr>
      </w:pPr>
    </w:p>
    <w:p w14:paraId="7BDC035D" w14:textId="77777777" w:rsidR="007D726A" w:rsidRDefault="007D726A" w:rsidP="007D726A">
      <w:pPr>
        <w:rPr>
          <w:rFonts w:ascii="Times New Roman" w:hAnsi="Times New Roman" w:cs="Times New Roman"/>
        </w:rPr>
      </w:pPr>
    </w:p>
    <w:p w14:paraId="427A141A" w14:textId="77777777" w:rsidR="007D726A" w:rsidRDefault="007D726A" w:rsidP="007D726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 May 2017</w:t>
      </w:r>
    </w:p>
    <w:p w14:paraId="6061F319" w14:textId="77777777" w:rsidR="006B2F86" w:rsidRPr="00E71FC3" w:rsidRDefault="003822FC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D827CC" w14:textId="77777777" w:rsidR="007D726A" w:rsidRDefault="007D726A" w:rsidP="00E71FC3">
      <w:r>
        <w:separator/>
      </w:r>
    </w:p>
  </w:endnote>
  <w:endnote w:type="continuationSeparator" w:id="0">
    <w:p w14:paraId="01441202" w14:textId="77777777" w:rsidR="007D726A" w:rsidRDefault="007D726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5BC0A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B7F521" w14:textId="77777777" w:rsidR="007D726A" w:rsidRDefault="007D726A" w:rsidP="00E71FC3">
      <w:r>
        <w:separator/>
      </w:r>
    </w:p>
  </w:footnote>
  <w:footnote w:type="continuationSeparator" w:id="0">
    <w:p w14:paraId="236FA83B" w14:textId="77777777" w:rsidR="007D726A" w:rsidRDefault="007D726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726A"/>
    <w:rsid w:val="001A7C09"/>
    <w:rsid w:val="003822FC"/>
    <w:rsid w:val="00577BD5"/>
    <w:rsid w:val="00656CBA"/>
    <w:rsid w:val="006A1F77"/>
    <w:rsid w:val="00733BE7"/>
    <w:rsid w:val="007D726A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086FB4"/>
  <w15:chartTrackingRefBased/>
  <w15:docId w15:val="{213D8374-D07F-4AC1-BCC8-F9EAC4161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D726A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2017-05-14T21:26:00Z</dcterms:created>
  <dcterms:modified xsi:type="dcterms:W3CDTF">2019-02-12T10:47:00Z</dcterms:modified>
</cp:coreProperties>
</file>