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8B26D" w14:textId="77777777" w:rsidR="00E75520" w:rsidRDefault="00E75520" w:rsidP="00E75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HERNY</w:t>
      </w:r>
      <w:r>
        <w:rPr>
          <w:rFonts w:ascii="Times New Roman" w:hAnsi="Times New Roman" w:cs="Times New Roman"/>
        </w:rPr>
        <w:t xml:space="preserve">       (fl.1484)</w:t>
      </w:r>
    </w:p>
    <w:p w14:paraId="6E01D743" w14:textId="77777777" w:rsidR="00E75520" w:rsidRDefault="00E75520" w:rsidP="00E75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Old Braynford, Middlesex. Tailor.</w:t>
      </w:r>
    </w:p>
    <w:p w14:paraId="57AC131C" w14:textId="77777777" w:rsidR="00E75520" w:rsidRDefault="00E75520" w:rsidP="00E75520">
      <w:pPr>
        <w:rPr>
          <w:rFonts w:ascii="Times New Roman" w:hAnsi="Times New Roman" w:cs="Times New Roman"/>
        </w:rPr>
      </w:pPr>
    </w:p>
    <w:p w14:paraId="7F65F70E" w14:textId="77777777" w:rsidR="00E75520" w:rsidRDefault="00E75520" w:rsidP="00E75520">
      <w:pPr>
        <w:rPr>
          <w:rFonts w:ascii="Times New Roman" w:hAnsi="Times New Roman" w:cs="Times New Roman"/>
        </w:rPr>
      </w:pPr>
    </w:p>
    <w:p w14:paraId="05C3C4C8" w14:textId="77777777" w:rsidR="00E75520" w:rsidRDefault="00E75520" w:rsidP="00E75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Smale of London, gentleman(q.v.), brought a plaint of debt against him,</w:t>
      </w:r>
    </w:p>
    <w:p w14:paraId="4260E753" w14:textId="77777777" w:rsidR="00E75520" w:rsidRDefault="00E75520" w:rsidP="00E75520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Shukburgh of London, gentleman(q.v.), John Reyewyk of Northcote, Surrey(q.v.), and John Basset of Great Cheshull, Hertfordshire(q.v.).</w:t>
      </w:r>
    </w:p>
    <w:p w14:paraId="1A973D9C" w14:textId="77777777" w:rsidR="00E75520" w:rsidRDefault="00E75520" w:rsidP="00E75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7235713" w14:textId="77777777" w:rsidR="00E75520" w:rsidRDefault="00E75520" w:rsidP="00E75520">
      <w:pPr>
        <w:rPr>
          <w:rFonts w:ascii="Times New Roman" w:hAnsi="Times New Roman" w:cs="Times New Roman"/>
        </w:rPr>
      </w:pPr>
    </w:p>
    <w:p w14:paraId="61D03FBA" w14:textId="77777777" w:rsidR="00E75520" w:rsidRDefault="00E75520" w:rsidP="00E75520">
      <w:pPr>
        <w:rPr>
          <w:rFonts w:ascii="Times New Roman" w:hAnsi="Times New Roman" w:cs="Times New Roman"/>
        </w:rPr>
      </w:pPr>
    </w:p>
    <w:p w14:paraId="0D29BBE2" w14:textId="77777777" w:rsidR="00E75520" w:rsidRDefault="00E75520" w:rsidP="00E755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2019</w:t>
      </w:r>
    </w:p>
    <w:p w14:paraId="625E41FA" w14:textId="77777777" w:rsidR="006B2F86" w:rsidRPr="00E71FC3" w:rsidRDefault="00E755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1DF04" w14:textId="77777777" w:rsidR="00E75520" w:rsidRDefault="00E75520" w:rsidP="00E71FC3">
      <w:r>
        <w:separator/>
      </w:r>
    </w:p>
  </w:endnote>
  <w:endnote w:type="continuationSeparator" w:id="0">
    <w:p w14:paraId="09ACD504" w14:textId="77777777" w:rsidR="00E75520" w:rsidRDefault="00E755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05C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5F12E" w14:textId="77777777" w:rsidR="00E75520" w:rsidRDefault="00E75520" w:rsidP="00E71FC3">
      <w:r>
        <w:separator/>
      </w:r>
    </w:p>
  </w:footnote>
  <w:footnote w:type="continuationSeparator" w:id="0">
    <w:p w14:paraId="31865C6D" w14:textId="77777777" w:rsidR="00E75520" w:rsidRDefault="00E755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2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552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11F95"/>
  <w15:chartTrackingRefBased/>
  <w15:docId w15:val="{A6F5EBDC-D0CD-4DFC-8E04-37E8C4E5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5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755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2019-01-13T19:42:00Z</dcterms:created>
  <dcterms:modified xsi:type="dcterms:W3CDTF">2019-01-13T19:43:00Z</dcterms:modified>
</cp:coreProperties>
</file>