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25A6" w:rsidRDefault="005525A6" w:rsidP="00552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HERNY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525A6" w:rsidRDefault="005525A6" w:rsidP="00552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Havering </w:t>
      </w:r>
      <w:proofErr w:type="spellStart"/>
      <w:r>
        <w:rPr>
          <w:rFonts w:ascii="Times New Roman" w:hAnsi="Times New Roman" w:cs="Times New Roman"/>
        </w:rPr>
        <w:t>atte</w:t>
      </w:r>
      <w:proofErr w:type="spellEnd"/>
      <w:r>
        <w:rPr>
          <w:rFonts w:ascii="Times New Roman" w:hAnsi="Times New Roman" w:cs="Times New Roman"/>
        </w:rPr>
        <w:t xml:space="preserve"> Bower, Essex. Butcher.</w:t>
      </w:r>
    </w:p>
    <w:p w:rsidR="005525A6" w:rsidRDefault="005525A6" w:rsidP="005525A6">
      <w:pPr>
        <w:rPr>
          <w:rFonts w:ascii="Times New Roman" w:hAnsi="Times New Roman" w:cs="Times New Roman"/>
        </w:rPr>
      </w:pPr>
    </w:p>
    <w:p w:rsidR="005525A6" w:rsidRDefault="005525A6" w:rsidP="005525A6">
      <w:pPr>
        <w:rPr>
          <w:rFonts w:ascii="Times New Roman" w:hAnsi="Times New Roman" w:cs="Times New Roman"/>
        </w:rPr>
      </w:pPr>
    </w:p>
    <w:p w:rsidR="005525A6" w:rsidRDefault="005525A6" w:rsidP="00552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Hert</w:t>
      </w:r>
      <w:proofErr w:type="spellEnd"/>
      <w:r>
        <w:rPr>
          <w:rFonts w:ascii="Times New Roman" w:hAnsi="Times New Roman" w:cs="Times New Roman"/>
        </w:rPr>
        <w:t xml:space="preserve"> of London, gentleman(q.v.), brought a plaint of debt against </w:t>
      </w:r>
    </w:p>
    <w:p w:rsidR="005525A6" w:rsidRDefault="005525A6" w:rsidP="00552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11 others.</w:t>
      </w:r>
    </w:p>
    <w:p w:rsidR="005525A6" w:rsidRDefault="005525A6" w:rsidP="00552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525A6" w:rsidRDefault="005525A6" w:rsidP="005525A6">
      <w:pPr>
        <w:rPr>
          <w:rFonts w:ascii="Times New Roman" w:hAnsi="Times New Roman" w:cs="Times New Roman"/>
        </w:rPr>
      </w:pPr>
    </w:p>
    <w:p w:rsidR="005525A6" w:rsidRDefault="005525A6" w:rsidP="005525A6">
      <w:pPr>
        <w:rPr>
          <w:rFonts w:ascii="Times New Roman" w:hAnsi="Times New Roman" w:cs="Times New Roman"/>
        </w:rPr>
      </w:pPr>
    </w:p>
    <w:p w:rsidR="005525A6" w:rsidRDefault="005525A6" w:rsidP="005525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January 2018</w:t>
      </w:r>
    </w:p>
    <w:p w:rsidR="006B2F86" w:rsidRPr="00E71FC3" w:rsidRDefault="005525A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25A6" w:rsidRDefault="005525A6" w:rsidP="00E71FC3">
      <w:r>
        <w:separator/>
      </w:r>
    </w:p>
  </w:endnote>
  <w:endnote w:type="continuationSeparator" w:id="0">
    <w:p w:rsidR="005525A6" w:rsidRDefault="005525A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25A6" w:rsidRDefault="005525A6" w:rsidP="00E71FC3">
      <w:r>
        <w:separator/>
      </w:r>
    </w:p>
  </w:footnote>
  <w:footnote w:type="continuationSeparator" w:id="0">
    <w:p w:rsidR="005525A6" w:rsidRDefault="005525A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5A6"/>
    <w:rsid w:val="001A7C09"/>
    <w:rsid w:val="005525A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F7C54F-F188-436D-AC40-603D1E5A0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25A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525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2018-01-24T17:08:00Z</dcterms:created>
  <dcterms:modified xsi:type="dcterms:W3CDTF">2018-01-24T17:09:00Z</dcterms:modified>
</cp:coreProperties>
</file>