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CC84A" w14:textId="77777777" w:rsidR="00BA0E90" w:rsidRDefault="00BA0E90" w:rsidP="00BA0E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HERNY</w:t>
      </w:r>
      <w:r>
        <w:rPr>
          <w:rFonts w:ascii="Times New Roman" w:hAnsi="Times New Roman" w:cs="Times New Roman"/>
        </w:rPr>
        <w:t xml:space="preserve">     (fl.1484)</w:t>
      </w:r>
    </w:p>
    <w:p w14:paraId="33AC80BF" w14:textId="77777777" w:rsidR="00BA0E90" w:rsidRDefault="00BA0E90" w:rsidP="00BA0E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Broughton, Oxfordshire.</w:t>
      </w:r>
    </w:p>
    <w:p w14:paraId="7BD3EC43" w14:textId="77777777" w:rsidR="00BA0E90" w:rsidRDefault="00BA0E90" w:rsidP="00BA0E90">
      <w:pPr>
        <w:rPr>
          <w:rFonts w:ascii="Times New Roman" w:hAnsi="Times New Roman" w:cs="Times New Roman"/>
        </w:rPr>
      </w:pPr>
    </w:p>
    <w:p w14:paraId="0C1BC51F" w14:textId="2AEB1B8F" w:rsidR="00BA0E90" w:rsidRDefault="00BA0E90" w:rsidP="00BA0E90">
      <w:pPr>
        <w:rPr>
          <w:rFonts w:ascii="Times New Roman" w:hAnsi="Times New Roman" w:cs="Times New Roman"/>
        </w:rPr>
      </w:pPr>
    </w:p>
    <w:p w14:paraId="7809310B" w14:textId="77777777" w:rsidR="00382261" w:rsidRDefault="00382261" w:rsidP="00382261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>William Holt of Hanslope, Buckinghamshire(q.v.), made a plaint of debt</w:t>
      </w:r>
    </w:p>
    <w:p w14:paraId="13AB6617" w14:textId="77777777" w:rsidR="00382261" w:rsidRDefault="00382261" w:rsidP="00382261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against him and Richard Crowns of Lawnton, Buckinghamshire(q.v.).</w:t>
      </w:r>
    </w:p>
    <w:p w14:paraId="188D191D" w14:textId="10C812C6" w:rsidR="00382261" w:rsidRPr="00382261" w:rsidRDefault="00382261" w:rsidP="00382261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Pr="005A73DB">
        <w:rPr>
          <w:rFonts w:eastAsia="Calibri"/>
        </w:rPr>
        <w:t>(</w:t>
      </w:r>
      <w:r>
        <w:rPr>
          <w:rFonts w:eastAsia="Calibri"/>
        </w:rPr>
        <w:t xml:space="preserve"> </w:t>
      </w:r>
      <w:hyperlink r:id="rId6" w:history="1">
        <w:r w:rsidRPr="001A73A8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2065F6A1" w14:textId="77777777" w:rsidR="00BA0E90" w:rsidRDefault="00BA0E90" w:rsidP="00BA0E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Knott of London, mercer(q.v.), brought a plaint of debt against him.</w:t>
      </w:r>
    </w:p>
    <w:p w14:paraId="02B33318" w14:textId="77777777" w:rsidR="00BA0E90" w:rsidRDefault="00BA0E90" w:rsidP="00BA0E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FBBC077" w14:textId="77777777" w:rsidR="00BA0E90" w:rsidRDefault="00BA0E90" w:rsidP="00BA0E90">
      <w:pPr>
        <w:rPr>
          <w:rFonts w:ascii="Times New Roman" w:hAnsi="Times New Roman" w:cs="Times New Roman"/>
        </w:rPr>
      </w:pPr>
    </w:p>
    <w:p w14:paraId="50D3572B" w14:textId="77777777" w:rsidR="00BA0E90" w:rsidRDefault="00BA0E90" w:rsidP="00BA0E90">
      <w:pPr>
        <w:rPr>
          <w:rFonts w:ascii="Times New Roman" w:hAnsi="Times New Roman" w:cs="Times New Roman"/>
        </w:rPr>
      </w:pPr>
    </w:p>
    <w:p w14:paraId="56C3F778" w14:textId="6684F0F9" w:rsidR="00BA0E90" w:rsidRDefault="00BA0E90" w:rsidP="00BA0E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March 2018</w:t>
      </w:r>
    </w:p>
    <w:p w14:paraId="151D5F65" w14:textId="4A68CB2A" w:rsidR="00382261" w:rsidRDefault="00382261" w:rsidP="00BA0E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July 2021</w:t>
      </w:r>
    </w:p>
    <w:p w14:paraId="36F9912F" w14:textId="77777777" w:rsidR="006B2F86" w:rsidRPr="00E71FC3" w:rsidRDefault="00382261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E8C93" w14:textId="77777777" w:rsidR="00BA0E90" w:rsidRDefault="00BA0E90" w:rsidP="00E71FC3">
      <w:r>
        <w:separator/>
      </w:r>
    </w:p>
  </w:endnote>
  <w:endnote w:type="continuationSeparator" w:id="0">
    <w:p w14:paraId="53B0A926" w14:textId="77777777" w:rsidR="00BA0E90" w:rsidRDefault="00BA0E9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45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382B5" w14:textId="77777777" w:rsidR="00BA0E90" w:rsidRDefault="00BA0E90" w:rsidP="00E71FC3">
      <w:r>
        <w:separator/>
      </w:r>
    </w:p>
  </w:footnote>
  <w:footnote w:type="continuationSeparator" w:id="0">
    <w:p w14:paraId="425BE7CC" w14:textId="77777777" w:rsidR="00BA0E90" w:rsidRDefault="00BA0E9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E90"/>
    <w:rsid w:val="001A7C09"/>
    <w:rsid w:val="00382261"/>
    <w:rsid w:val="00577BD5"/>
    <w:rsid w:val="00656CBA"/>
    <w:rsid w:val="006A1F77"/>
    <w:rsid w:val="00733BE7"/>
    <w:rsid w:val="00AB52E8"/>
    <w:rsid w:val="00B16D3F"/>
    <w:rsid w:val="00BA0E9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F0CDE"/>
  <w15:chartTrackingRefBased/>
  <w15:docId w15:val="{783AFA4B-8B73-4B72-812F-EED1C2B87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E9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822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2018-03-08T22:28:00Z</dcterms:created>
  <dcterms:modified xsi:type="dcterms:W3CDTF">2021-07-23T08:15:00Z</dcterms:modified>
</cp:coreProperties>
</file>