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HERNESBY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Shardelowe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24-13)</w:t>
      </w: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29DE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29DE" w:rsidRPr="00084A50" w:rsidRDefault="00B829DE" w:rsidP="00B829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B829D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B829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DE" w:rsidRDefault="00B829DE" w:rsidP="00564E3C">
      <w:pPr>
        <w:spacing w:after="0" w:line="240" w:lineRule="auto"/>
      </w:pPr>
      <w:r>
        <w:separator/>
      </w:r>
    </w:p>
  </w:endnote>
  <w:endnote w:type="continuationSeparator" w:id="0">
    <w:p w:rsidR="00B829DE" w:rsidRDefault="00B829D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29DE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DE" w:rsidRDefault="00B829DE" w:rsidP="00564E3C">
      <w:pPr>
        <w:spacing w:after="0" w:line="240" w:lineRule="auto"/>
      </w:pPr>
      <w:r>
        <w:separator/>
      </w:r>
    </w:p>
  </w:footnote>
  <w:footnote w:type="continuationSeparator" w:id="0">
    <w:p w:rsidR="00B829DE" w:rsidRDefault="00B829D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9DE"/>
    <w:rsid w:val="00372DC6"/>
    <w:rsid w:val="00564E3C"/>
    <w:rsid w:val="0064591D"/>
    <w:rsid w:val="00B829D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5A725"/>
  <w15:chartTrackingRefBased/>
  <w15:docId w15:val="{11A088E0-EF41-4C21-BEC9-0966322A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2016-01-24T17:40:00Z</dcterms:created>
  <dcterms:modified xsi:type="dcterms:W3CDTF">2016-01-24T17:41:00Z</dcterms:modified>
</cp:coreProperties>
</file>