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HERNER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Buriton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and Petersfield, Hampshire.</w:t>
      </w: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Uvedale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07DF2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07DF2" w:rsidRPr="006D2BBB" w:rsidRDefault="00907DF2" w:rsidP="00907DF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April 2016</w:t>
      </w:r>
    </w:p>
    <w:p w:rsidR="006B2F86" w:rsidRPr="00E71FC3" w:rsidRDefault="00907DF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F2" w:rsidRDefault="00907DF2" w:rsidP="00E71FC3">
      <w:pPr>
        <w:spacing w:after="0" w:line="240" w:lineRule="auto"/>
      </w:pPr>
      <w:r>
        <w:separator/>
      </w:r>
    </w:p>
  </w:endnote>
  <w:endnote w:type="continuationSeparator" w:id="0">
    <w:p w:rsidR="00907DF2" w:rsidRDefault="00907D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F2" w:rsidRDefault="00907DF2" w:rsidP="00E71FC3">
      <w:pPr>
        <w:spacing w:after="0" w:line="240" w:lineRule="auto"/>
      </w:pPr>
      <w:r>
        <w:separator/>
      </w:r>
    </w:p>
  </w:footnote>
  <w:footnote w:type="continuationSeparator" w:id="0">
    <w:p w:rsidR="00907DF2" w:rsidRDefault="00907D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F2"/>
    <w:rsid w:val="00907DF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B7CBE-572D-4AFE-AEE3-84512F04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7D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2016-05-16T20:30:00Z</dcterms:created>
  <dcterms:modified xsi:type="dcterms:W3CDTF">2016-05-16T20:30:00Z</dcterms:modified>
</cp:coreProperties>
</file>