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1A834" w14:textId="77777777" w:rsidR="00EE29B0" w:rsidRDefault="00EE29B0" w:rsidP="00EE2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HERNE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ACE8971" w14:textId="77777777" w:rsidR="00EE29B0" w:rsidRDefault="00EE29B0" w:rsidP="00EE2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Chudleigh</w:t>
      </w:r>
      <w:proofErr w:type="spellEnd"/>
      <w:r>
        <w:rPr>
          <w:rFonts w:ascii="Times New Roman" w:hAnsi="Times New Roman" w:cs="Times New Roman"/>
        </w:rPr>
        <w:t>, Devon. Baker.</w:t>
      </w:r>
    </w:p>
    <w:p w14:paraId="307B7085" w14:textId="77777777" w:rsidR="00EE29B0" w:rsidRDefault="00EE29B0" w:rsidP="00EE29B0">
      <w:pPr>
        <w:rPr>
          <w:rFonts w:ascii="Times New Roman" w:hAnsi="Times New Roman" w:cs="Times New Roman"/>
        </w:rPr>
      </w:pPr>
    </w:p>
    <w:p w14:paraId="0A986833" w14:textId="77777777" w:rsidR="00EE29B0" w:rsidRDefault="00EE29B0" w:rsidP="00EE29B0">
      <w:pPr>
        <w:rPr>
          <w:rFonts w:ascii="Times New Roman" w:hAnsi="Times New Roman" w:cs="Times New Roman"/>
        </w:rPr>
      </w:pPr>
    </w:p>
    <w:p w14:paraId="13E223C1" w14:textId="77777777" w:rsidR="00EE29B0" w:rsidRDefault="00EE29B0" w:rsidP="00EE2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Wychehalse</w:t>
      </w:r>
      <w:proofErr w:type="spellEnd"/>
      <w:r>
        <w:rPr>
          <w:rFonts w:ascii="Times New Roman" w:hAnsi="Times New Roman" w:cs="Times New Roman"/>
        </w:rPr>
        <w:t>(q.v.) brought a plaint of burning against him.</w:t>
      </w:r>
    </w:p>
    <w:p w14:paraId="65825191" w14:textId="77777777" w:rsidR="00EE29B0" w:rsidRDefault="00EE29B0" w:rsidP="00EE2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3801931" w14:textId="77777777" w:rsidR="00EE29B0" w:rsidRDefault="00EE29B0" w:rsidP="00EE29B0">
      <w:pPr>
        <w:rPr>
          <w:rFonts w:ascii="Times New Roman" w:hAnsi="Times New Roman" w:cs="Times New Roman"/>
        </w:rPr>
      </w:pPr>
    </w:p>
    <w:p w14:paraId="74534DC1" w14:textId="77777777" w:rsidR="00EE29B0" w:rsidRDefault="00EE29B0" w:rsidP="00EE29B0">
      <w:pPr>
        <w:rPr>
          <w:rFonts w:ascii="Times New Roman" w:hAnsi="Times New Roman" w:cs="Times New Roman"/>
        </w:rPr>
      </w:pPr>
    </w:p>
    <w:p w14:paraId="3ADAE6F7" w14:textId="77777777" w:rsidR="00EE29B0" w:rsidRDefault="00EE29B0" w:rsidP="00EE2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May 2019</w:t>
      </w:r>
    </w:p>
    <w:p w14:paraId="7DFC935B" w14:textId="77777777" w:rsidR="006B2F86" w:rsidRPr="00E71FC3" w:rsidRDefault="00EE29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27B54" w14:textId="77777777" w:rsidR="00EE29B0" w:rsidRDefault="00EE29B0" w:rsidP="00E71FC3">
      <w:r>
        <w:separator/>
      </w:r>
    </w:p>
  </w:endnote>
  <w:endnote w:type="continuationSeparator" w:id="0">
    <w:p w14:paraId="4C00AA78" w14:textId="77777777" w:rsidR="00EE29B0" w:rsidRDefault="00EE29B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1B3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DF38E" w14:textId="77777777" w:rsidR="00EE29B0" w:rsidRDefault="00EE29B0" w:rsidP="00E71FC3">
      <w:r>
        <w:separator/>
      </w:r>
    </w:p>
  </w:footnote>
  <w:footnote w:type="continuationSeparator" w:id="0">
    <w:p w14:paraId="52B3BD9C" w14:textId="77777777" w:rsidR="00EE29B0" w:rsidRDefault="00EE29B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9B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29B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C850B"/>
  <w15:chartTrackingRefBased/>
  <w15:docId w15:val="{D7F61010-63DA-4A1E-87BF-1F8C1AE91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9B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2019-05-21T18:55:00Z</dcterms:created>
  <dcterms:modified xsi:type="dcterms:W3CDTF">2019-05-21T18:55:00Z</dcterms:modified>
</cp:coreProperties>
</file>