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CFC" w:rsidRDefault="00B71CFC" w:rsidP="00B71CFC">
      <w:pPr>
        <w:pStyle w:val="NoSpacing"/>
      </w:pPr>
      <w:r>
        <w:rPr>
          <w:u w:val="single"/>
        </w:rPr>
        <w:t>William HERNE</w:t>
      </w:r>
      <w:r>
        <w:t xml:space="preserve">       (fl.1441)</w:t>
      </w:r>
    </w:p>
    <w:p w:rsidR="00B71CFC" w:rsidRDefault="00B71CFC" w:rsidP="00B71CFC">
      <w:pPr>
        <w:pStyle w:val="NoSpacing"/>
      </w:pPr>
    </w:p>
    <w:p w:rsidR="00B71CFC" w:rsidRDefault="00B71CFC" w:rsidP="00B71CFC">
      <w:pPr>
        <w:pStyle w:val="NoSpacing"/>
      </w:pPr>
    </w:p>
    <w:p w:rsidR="00B71CFC" w:rsidRDefault="00B71CFC" w:rsidP="00B71CFC">
      <w:pPr>
        <w:pStyle w:val="NoSpacing"/>
      </w:pPr>
      <w:r>
        <w:t xml:space="preserve">  6 Jan.1441</w:t>
      </w:r>
      <w:r>
        <w:tab/>
        <w:t xml:space="preserve">He was a witness of the Will of John </w:t>
      </w:r>
      <w:proofErr w:type="spellStart"/>
      <w:r>
        <w:t>Cowpere</w:t>
      </w:r>
      <w:proofErr w:type="spellEnd"/>
      <w:r>
        <w:t xml:space="preserve"> of Bardwell, Suffolk(q.v.).</w:t>
      </w:r>
    </w:p>
    <w:p w:rsidR="00B71CFC" w:rsidRDefault="00B71CFC" w:rsidP="00B71CFC">
      <w:pPr>
        <w:pStyle w:val="NoSpacing"/>
      </w:pPr>
      <w:r>
        <w:tab/>
      </w:r>
      <w:r>
        <w:tab/>
      </w:r>
      <w:r w:rsidRPr="00D23B92">
        <w:t>(“Sudbury Wills” vol.1 pp.37-9)</w:t>
      </w:r>
    </w:p>
    <w:p w:rsidR="00AB1C8D" w:rsidRDefault="00AB1C8D" w:rsidP="00AB1C8D">
      <w:pPr>
        <w:pStyle w:val="NoSpacing"/>
      </w:pPr>
      <w:r>
        <w:t xml:space="preserve">  6 Jan.1441</w:t>
      </w:r>
      <w:r>
        <w:tab/>
        <w:t>On this date he held lands in Bardwell, Suffolk.</w:t>
      </w:r>
    </w:p>
    <w:p w:rsidR="00AB1C8D" w:rsidRPr="00D23B92" w:rsidRDefault="00AB1C8D" w:rsidP="00AB1C8D">
      <w:pPr>
        <w:pStyle w:val="NoSpacing"/>
      </w:pPr>
      <w:r>
        <w:tab/>
      </w:r>
      <w:r>
        <w:tab/>
      </w:r>
      <w:r w:rsidRPr="00D23B92">
        <w:t>(“Sudbury Wills” vol.1 pp.37-9)</w:t>
      </w:r>
    </w:p>
    <w:p w:rsidR="00B71CFC" w:rsidRDefault="00B71CFC" w:rsidP="00B71CFC">
      <w:pPr>
        <w:pStyle w:val="NoSpacing"/>
      </w:pPr>
    </w:p>
    <w:p w:rsidR="00B71CFC" w:rsidRDefault="00B71CFC" w:rsidP="00B71CFC">
      <w:pPr>
        <w:pStyle w:val="NoSpacing"/>
      </w:pPr>
    </w:p>
    <w:p w:rsidR="00B71CFC" w:rsidRDefault="00B71CFC" w:rsidP="00B71CFC">
      <w:pPr>
        <w:pStyle w:val="NoSpacing"/>
      </w:pPr>
      <w:r>
        <w:t>27 May 2015</w:t>
      </w:r>
    </w:p>
    <w:p w:rsidR="00AB1C8D" w:rsidRDefault="00AB1C8D" w:rsidP="00B71CFC">
      <w:pPr>
        <w:pStyle w:val="NoSpacing"/>
      </w:pPr>
      <w:r>
        <w:t>30 October 2015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1CFC" w:rsidRDefault="00B71CFC" w:rsidP="00920DE3">
      <w:pPr>
        <w:spacing w:after="0" w:line="240" w:lineRule="auto"/>
      </w:pPr>
      <w:r>
        <w:separator/>
      </w:r>
    </w:p>
  </w:endnote>
  <w:endnote w:type="continuationSeparator" w:id="0">
    <w:p w:rsidR="00B71CFC" w:rsidRDefault="00B71CF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1CFC" w:rsidRDefault="00B71CFC" w:rsidP="00920DE3">
      <w:pPr>
        <w:spacing w:after="0" w:line="240" w:lineRule="auto"/>
      </w:pPr>
      <w:r>
        <w:separator/>
      </w:r>
    </w:p>
  </w:footnote>
  <w:footnote w:type="continuationSeparator" w:id="0">
    <w:p w:rsidR="00B71CFC" w:rsidRDefault="00B71CF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CFC"/>
    <w:rsid w:val="00120749"/>
    <w:rsid w:val="00624CAE"/>
    <w:rsid w:val="00920DE3"/>
    <w:rsid w:val="00AB1C8D"/>
    <w:rsid w:val="00B71CF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9B72C8"/>
  <w15:docId w15:val="{33954431-5207-43A9-9782-B7DFE9D41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2015-06-29T14:08:00Z</dcterms:created>
  <dcterms:modified xsi:type="dcterms:W3CDTF">2015-10-30T09:22:00Z</dcterms:modified>
</cp:coreProperties>
</file>