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E2A" w:rsidRDefault="007A2E2A" w:rsidP="007A2E2A">
      <w:pPr>
        <w:pStyle w:val="NoSpacing"/>
      </w:pPr>
      <w:r>
        <w:rPr>
          <w:u w:val="single"/>
        </w:rPr>
        <w:t>Richard HERNDELL</w:t>
      </w:r>
      <w:r>
        <w:t xml:space="preserve">       (fl.1493)</w:t>
      </w:r>
    </w:p>
    <w:p w:rsidR="007A2E2A" w:rsidRDefault="007A2E2A" w:rsidP="007A2E2A">
      <w:pPr>
        <w:pStyle w:val="NoSpacing"/>
      </w:pPr>
      <w:proofErr w:type="gramStart"/>
      <w:r>
        <w:t>of</w:t>
      </w:r>
      <w:proofErr w:type="gramEnd"/>
      <w:r>
        <w:t xml:space="preserve"> Sandwich, Kent.</w:t>
      </w:r>
    </w:p>
    <w:p w:rsidR="007A2E2A" w:rsidRDefault="007A2E2A" w:rsidP="007A2E2A">
      <w:pPr>
        <w:pStyle w:val="NoSpacing"/>
      </w:pPr>
    </w:p>
    <w:p w:rsidR="007A2E2A" w:rsidRDefault="007A2E2A" w:rsidP="007A2E2A">
      <w:pPr>
        <w:pStyle w:val="NoSpacing"/>
      </w:pPr>
    </w:p>
    <w:p w:rsidR="007A2E2A" w:rsidRDefault="00145971" w:rsidP="007A2E2A">
      <w:pPr>
        <w:pStyle w:val="NoSpacing"/>
      </w:pPr>
      <w:r>
        <w:tab/>
        <w:t>14</w:t>
      </w:r>
      <w:bookmarkStart w:id="0" w:name="_GoBack"/>
      <w:bookmarkEnd w:id="0"/>
      <w:r w:rsidR="007A2E2A">
        <w:t>93</w:t>
      </w:r>
      <w:r w:rsidR="007A2E2A">
        <w:tab/>
        <w:t>He made his Will.  (</w:t>
      </w:r>
      <w:proofErr w:type="spellStart"/>
      <w:r w:rsidR="007A2E2A">
        <w:t>Plomer</w:t>
      </w:r>
      <w:proofErr w:type="spellEnd"/>
      <w:r w:rsidR="007A2E2A">
        <w:t xml:space="preserve"> p.243)</w:t>
      </w:r>
    </w:p>
    <w:p w:rsidR="007A2E2A" w:rsidRDefault="007A2E2A" w:rsidP="007A2E2A">
      <w:pPr>
        <w:pStyle w:val="NoSpacing"/>
      </w:pPr>
    </w:p>
    <w:p w:rsidR="007A2E2A" w:rsidRDefault="007A2E2A" w:rsidP="007A2E2A">
      <w:pPr>
        <w:pStyle w:val="NoSpacing"/>
      </w:pPr>
    </w:p>
    <w:p w:rsidR="007A2E2A" w:rsidRDefault="007A2E2A" w:rsidP="007A2E2A">
      <w:pPr>
        <w:pStyle w:val="NoSpacing"/>
      </w:pPr>
      <w:r>
        <w:t>1 December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2E2A" w:rsidRDefault="007A2E2A" w:rsidP="00920DE3">
      <w:pPr>
        <w:spacing w:after="0" w:line="240" w:lineRule="auto"/>
      </w:pPr>
      <w:r>
        <w:separator/>
      </w:r>
    </w:p>
  </w:endnote>
  <w:endnote w:type="continuationSeparator" w:id="0">
    <w:p w:rsidR="007A2E2A" w:rsidRDefault="007A2E2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2E2A" w:rsidRDefault="007A2E2A" w:rsidP="00920DE3">
      <w:pPr>
        <w:spacing w:after="0" w:line="240" w:lineRule="auto"/>
      </w:pPr>
      <w:r>
        <w:separator/>
      </w:r>
    </w:p>
  </w:footnote>
  <w:footnote w:type="continuationSeparator" w:id="0">
    <w:p w:rsidR="007A2E2A" w:rsidRDefault="007A2E2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E2A"/>
    <w:rsid w:val="00120749"/>
    <w:rsid w:val="00145971"/>
    <w:rsid w:val="00624CAE"/>
    <w:rsid w:val="007A2E2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2014-12-20T21:11:00Z</dcterms:created>
  <dcterms:modified xsi:type="dcterms:W3CDTF">2014-12-20T21:12:00Z</dcterms:modified>
</cp:coreProperties>
</file>