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4D26" w:rsidRDefault="008D4D26" w:rsidP="008D4D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Stephen HERNAR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D4D26" w:rsidRDefault="008D4D26" w:rsidP="008D4D26">
      <w:pPr>
        <w:rPr>
          <w:rFonts w:ascii="Times New Roman" w:hAnsi="Times New Roman" w:cs="Times New Roman"/>
        </w:rPr>
      </w:pPr>
    </w:p>
    <w:p w:rsidR="008D4D26" w:rsidRDefault="008D4D26" w:rsidP="008D4D26">
      <w:pPr>
        <w:rPr>
          <w:rFonts w:ascii="Times New Roman" w:hAnsi="Times New Roman" w:cs="Times New Roman"/>
        </w:rPr>
      </w:pPr>
    </w:p>
    <w:p w:rsidR="008D4D26" w:rsidRDefault="008D4D26" w:rsidP="008D4D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Smalebroke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Cookham</w:t>
      </w:r>
      <w:proofErr w:type="spellEnd"/>
      <w:r>
        <w:rPr>
          <w:rFonts w:ascii="Times New Roman" w:hAnsi="Times New Roman" w:cs="Times New Roman"/>
        </w:rPr>
        <w:t>,</w:t>
      </w:r>
    </w:p>
    <w:p w:rsidR="008D4D26" w:rsidRDefault="008D4D26" w:rsidP="008D4D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Berkshire(q.v.), John </w:t>
      </w:r>
      <w:proofErr w:type="spellStart"/>
      <w:r>
        <w:rPr>
          <w:rFonts w:ascii="Times New Roman" w:hAnsi="Times New Roman" w:cs="Times New Roman"/>
        </w:rPr>
        <w:t>Kember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Cookham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Stutfeld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8D4D26" w:rsidRDefault="008D4D26" w:rsidP="008D4D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White Waltham(q.v.).</w:t>
      </w:r>
    </w:p>
    <w:p w:rsidR="008D4D26" w:rsidRDefault="008D4D26" w:rsidP="008D4D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D4D26" w:rsidRDefault="008D4D26" w:rsidP="008D4D26">
      <w:pPr>
        <w:rPr>
          <w:rFonts w:ascii="Times New Roman" w:hAnsi="Times New Roman" w:cs="Times New Roman"/>
        </w:rPr>
      </w:pPr>
    </w:p>
    <w:p w:rsidR="008D4D26" w:rsidRDefault="008D4D26" w:rsidP="008D4D26">
      <w:pPr>
        <w:rPr>
          <w:rFonts w:ascii="Times New Roman" w:hAnsi="Times New Roman" w:cs="Times New Roman"/>
        </w:rPr>
      </w:pPr>
    </w:p>
    <w:p w:rsidR="008D4D26" w:rsidRDefault="008D4D26" w:rsidP="008D4D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January 2018</w:t>
      </w:r>
    </w:p>
    <w:p w:rsidR="006B2F86" w:rsidRPr="00E71FC3" w:rsidRDefault="008D4D2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4D26" w:rsidRDefault="008D4D26" w:rsidP="00E71FC3">
      <w:r>
        <w:separator/>
      </w:r>
    </w:p>
  </w:endnote>
  <w:endnote w:type="continuationSeparator" w:id="0">
    <w:p w:rsidR="008D4D26" w:rsidRDefault="008D4D2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4D26" w:rsidRDefault="008D4D26" w:rsidP="00E71FC3">
      <w:r>
        <w:separator/>
      </w:r>
    </w:p>
  </w:footnote>
  <w:footnote w:type="continuationSeparator" w:id="0">
    <w:p w:rsidR="008D4D26" w:rsidRDefault="008D4D2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D26"/>
    <w:rsid w:val="001A7C09"/>
    <w:rsid w:val="00577BD5"/>
    <w:rsid w:val="00656CBA"/>
    <w:rsid w:val="006A1F77"/>
    <w:rsid w:val="00733BE7"/>
    <w:rsid w:val="008D4D2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FFC982-F653-4621-A2A5-444E4EED9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4D2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D4D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2018-01-22T22:13:00Z</dcterms:created>
  <dcterms:modified xsi:type="dcterms:W3CDTF">2018-01-22T22:14:00Z</dcterms:modified>
</cp:coreProperties>
</file>