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06ACC" w14:textId="409FFE0D" w:rsidR="00BA00AB" w:rsidRDefault="000305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HERNAGE</w:t>
      </w:r>
      <w:r>
        <w:rPr>
          <w:rFonts w:ascii="Times New Roman" w:hAnsi="Times New Roman" w:cs="Times New Roman"/>
          <w:sz w:val="24"/>
          <w:szCs w:val="24"/>
        </w:rPr>
        <w:t xml:space="preserve">       (fl.1423)</w:t>
      </w:r>
    </w:p>
    <w:p w14:paraId="54E216FB" w14:textId="0098885C" w:rsidR="000305E9" w:rsidRDefault="000305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B3D77C" w14:textId="6C5E9460" w:rsidR="000305E9" w:rsidRDefault="000305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618DFE" w14:textId="77777777" w:rsidR="000305E9" w:rsidRDefault="000305E9" w:rsidP="000305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Nov.1423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Sheriff of Shropshire and the adjacent Welsh March.</w:t>
      </w:r>
    </w:p>
    <w:p w14:paraId="6491121A" w14:textId="2D440C7E" w:rsidR="000305E9" w:rsidRDefault="000305E9" w:rsidP="000305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1422-30 p.</w:t>
      </w:r>
      <w:r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C705E91" w14:textId="77777777" w:rsidR="000305E9" w:rsidRDefault="000305E9" w:rsidP="000305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E8A276" w14:textId="77777777" w:rsidR="000305E9" w:rsidRDefault="000305E9" w:rsidP="000305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AD7524" w14:textId="77777777" w:rsidR="000305E9" w:rsidRPr="008E406E" w:rsidRDefault="000305E9" w:rsidP="000305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2021</w:t>
      </w:r>
    </w:p>
    <w:p w14:paraId="036F14A6" w14:textId="6973ABAF" w:rsidR="000305E9" w:rsidRPr="000305E9" w:rsidRDefault="000305E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305E9" w:rsidRPr="000305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98036" w14:textId="77777777" w:rsidR="000305E9" w:rsidRDefault="000305E9" w:rsidP="009139A6">
      <w:r>
        <w:separator/>
      </w:r>
    </w:p>
  </w:endnote>
  <w:endnote w:type="continuationSeparator" w:id="0">
    <w:p w14:paraId="4E858848" w14:textId="77777777" w:rsidR="000305E9" w:rsidRDefault="000305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7AA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831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2B1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DF752" w14:textId="77777777" w:rsidR="000305E9" w:rsidRDefault="000305E9" w:rsidP="009139A6">
      <w:r>
        <w:separator/>
      </w:r>
    </w:p>
  </w:footnote>
  <w:footnote w:type="continuationSeparator" w:id="0">
    <w:p w14:paraId="0ABF7C01" w14:textId="77777777" w:rsidR="000305E9" w:rsidRDefault="000305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9A6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02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475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E9"/>
    <w:rsid w:val="000305E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3109E"/>
  <w15:chartTrackingRefBased/>
  <w15:docId w15:val="{3D88C997-9DC3-471A-87F3-EC6871BA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2021-11-10T13:42:00Z</dcterms:created>
  <dcterms:modified xsi:type="dcterms:W3CDTF">2021-11-10T13:43:00Z</dcterms:modified>
</cp:coreProperties>
</file>