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DD436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HERN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02E2F3F6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Horning, Norfolk.</w:t>
      </w:r>
    </w:p>
    <w:p w14:paraId="57B5DDC3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</w:p>
    <w:p w14:paraId="770960EC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</w:p>
    <w:p w14:paraId="3DD841D5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2C626B36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494)</w:t>
      </w:r>
    </w:p>
    <w:p w14:paraId="56B7C07F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</w:p>
    <w:p w14:paraId="6260A5B8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</w:p>
    <w:p w14:paraId="30C27F07" w14:textId="77777777" w:rsidR="0094445E" w:rsidRDefault="0094445E" w:rsidP="009444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4 March 2021</w:t>
      </w:r>
    </w:p>
    <w:p w14:paraId="3D2BC8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E62A9" w14:textId="77777777" w:rsidR="0094445E" w:rsidRDefault="0094445E" w:rsidP="009139A6">
      <w:r>
        <w:separator/>
      </w:r>
    </w:p>
  </w:endnote>
  <w:endnote w:type="continuationSeparator" w:id="0">
    <w:p w14:paraId="6D2EAA9E" w14:textId="77777777" w:rsidR="0094445E" w:rsidRDefault="009444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BCE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085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4D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63322" w14:textId="77777777" w:rsidR="0094445E" w:rsidRDefault="0094445E" w:rsidP="009139A6">
      <w:r>
        <w:separator/>
      </w:r>
    </w:p>
  </w:footnote>
  <w:footnote w:type="continuationSeparator" w:id="0">
    <w:p w14:paraId="42BE737B" w14:textId="77777777" w:rsidR="0094445E" w:rsidRDefault="009444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EEA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E94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540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5E"/>
    <w:rsid w:val="000666E0"/>
    <w:rsid w:val="002510B7"/>
    <w:rsid w:val="005C130B"/>
    <w:rsid w:val="00826F5C"/>
    <w:rsid w:val="009139A6"/>
    <w:rsid w:val="0094445E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33980"/>
  <w15:chartTrackingRefBased/>
  <w15:docId w15:val="{9935ADE0-06AF-4E3F-9C3D-86F994F4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445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94445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2021-03-29T18:59:00Z</dcterms:created>
  <dcterms:modified xsi:type="dcterms:W3CDTF">2021-03-29T19:01:00Z</dcterms:modified>
</cp:coreProperties>
</file>