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EF302" w14:textId="77777777" w:rsidR="001D3AF1" w:rsidRDefault="001D3AF1" w:rsidP="001D3A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HERMYTAGE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E1D83E6" w14:textId="77777777" w:rsidR="001D3AF1" w:rsidRDefault="001D3AF1" w:rsidP="001D3A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14:paraId="6D59BECE" w14:textId="77777777" w:rsidR="001D3AF1" w:rsidRDefault="001D3AF1" w:rsidP="001D3AF1">
      <w:pPr>
        <w:rPr>
          <w:rFonts w:ascii="Times New Roman" w:hAnsi="Times New Roman" w:cs="Times New Roman"/>
        </w:rPr>
      </w:pPr>
    </w:p>
    <w:p w14:paraId="26F9E424" w14:textId="77777777" w:rsidR="001D3AF1" w:rsidRDefault="001D3AF1" w:rsidP="001D3AF1">
      <w:pPr>
        <w:rPr>
          <w:rFonts w:ascii="Times New Roman" w:hAnsi="Times New Roman" w:cs="Times New Roman"/>
        </w:rPr>
      </w:pPr>
    </w:p>
    <w:p w14:paraId="5BB203EE" w14:textId="77777777" w:rsidR="001D3AF1" w:rsidRDefault="001D3AF1" w:rsidP="001D3A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Stephen </w:t>
      </w:r>
      <w:proofErr w:type="spellStart"/>
      <w:r>
        <w:rPr>
          <w:rFonts w:ascii="Times New Roman" w:hAnsi="Times New Roman" w:cs="Times New Roman"/>
        </w:rPr>
        <w:t>Orenge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Rockbeare</w:t>
      </w:r>
      <w:proofErr w:type="spellEnd"/>
      <w:r>
        <w:rPr>
          <w:rFonts w:ascii="Times New Roman" w:hAnsi="Times New Roman" w:cs="Times New Roman"/>
        </w:rPr>
        <w:t>, Devon(q.v.).</w:t>
      </w:r>
    </w:p>
    <w:p w14:paraId="574DACE8" w14:textId="77777777" w:rsidR="001D3AF1" w:rsidRDefault="001D3AF1" w:rsidP="001D3A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9EF2C40" w14:textId="77777777" w:rsidR="001D3AF1" w:rsidRDefault="001D3AF1" w:rsidP="001D3AF1">
      <w:pPr>
        <w:rPr>
          <w:rFonts w:ascii="Times New Roman" w:hAnsi="Times New Roman" w:cs="Times New Roman"/>
        </w:rPr>
      </w:pPr>
    </w:p>
    <w:p w14:paraId="478189A3" w14:textId="77777777" w:rsidR="001D3AF1" w:rsidRDefault="001D3AF1" w:rsidP="001D3AF1">
      <w:pPr>
        <w:rPr>
          <w:rFonts w:ascii="Times New Roman" w:hAnsi="Times New Roman" w:cs="Times New Roman"/>
        </w:rPr>
      </w:pPr>
    </w:p>
    <w:p w14:paraId="4F8A0BC1" w14:textId="77777777" w:rsidR="001D3AF1" w:rsidRDefault="001D3AF1" w:rsidP="001D3A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2018</w:t>
      </w:r>
    </w:p>
    <w:p w14:paraId="7039CEC8" w14:textId="77777777" w:rsidR="006B2F86" w:rsidRPr="00E71FC3" w:rsidRDefault="001D3A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014AA" w14:textId="77777777" w:rsidR="001D3AF1" w:rsidRDefault="001D3AF1" w:rsidP="00E71FC3">
      <w:r>
        <w:separator/>
      </w:r>
    </w:p>
  </w:endnote>
  <w:endnote w:type="continuationSeparator" w:id="0">
    <w:p w14:paraId="58E288B9" w14:textId="77777777" w:rsidR="001D3AF1" w:rsidRDefault="001D3A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FB7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EC869" w14:textId="77777777" w:rsidR="001D3AF1" w:rsidRDefault="001D3AF1" w:rsidP="00E71FC3">
      <w:r>
        <w:separator/>
      </w:r>
    </w:p>
  </w:footnote>
  <w:footnote w:type="continuationSeparator" w:id="0">
    <w:p w14:paraId="74DCB0F4" w14:textId="77777777" w:rsidR="001D3AF1" w:rsidRDefault="001D3A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F1"/>
    <w:rsid w:val="001A7C09"/>
    <w:rsid w:val="001D3AF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5D4A"/>
  <w15:chartTrackingRefBased/>
  <w15:docId w15:val="{DE5D66C6-C917-422E-98C8-7219EFD6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3AF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D3A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2018-01-21T19:38:00Z</dcterms:created>
  <dcterms:modified xsi:type="dcterms:W3CDTF">2018-01-21T19:38:00Z</dcterms:modified>
</cp:coreProperties>
</file>