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3031C" w14:textId="77777777" w:rsidR="00C011AB" w:rsidRDefault="00C011AB" w:rsidP="00C011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HERMETTE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d.1412)</w:t>
      </w:r>
    </w:p>
    <w:p w14:paraId="1CFB0BB6" w14:textId="77777777" w:rsidR="00C011AB" w:rsidRDefault="00C011AB" w:rsidP="00C011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5FD03FB" w14:textId="77777777" w:rsidR="00C011AB" w:rsidRDefault="00C011AB" w:rsidP="00C011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8E9D3C" w14:textId="77777777" w:rsidR="00C011AB" w:rsidRDefault="00C011AB" w:rsidP="00C011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32D39A" w14:textId="77777777" w:rsidR="00C011AB" w:rsidRDefault="00C011AB" w:rsidP="00C011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Jan.1412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0EC7563" w14:textId="77777777" w:rsidR="00C011AB" w:rsidRDefault="00C011AB" w:rsidP="00C011AB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p.256)</w:t>
      </w:r>
    </w:p>
    <w:p w14:paraId="3A604AE1" w14:textId="77777777" w:rsidR="00C011AB" w:rsidRDefault="00C011AB" w:rsidP="00C011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B257394" w14:textId="77777777" w:rsidR="00C011AB" w:rsidRDefault="00C011AB" w:rsidP="00C011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CFC671" w14:textId="77777777" w:rsidR="00C011AB" w:rsidRDefault="00C011AB" w:rsidP="00C011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FC9013" w14:textId="77777777" w:rsidR="00C011AB" w:rsidRDefault="00C011AB" w:rsidP="00C011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2023</w:t>
      </w:r>
    </w:p>
    <w:p w14:paraId="36DE44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62EC6" w14:textId="77777777" w:rsidR="00C011AB" w:rsidRDefault="00C011AB" w:rsidP="009139A6">
      <w:r>
        <w:separator/>
      </w:r>
    </w:p>
  </w:endnote>
  <w:endnote w:type="continuationSeparator" w:id="0">
    <w:p w14:paraId="78C6D6E7" w14:textId="77777777" w:rsidR="00C011AB" w:rsidRDefault="00C011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E41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83E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4E9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3F918" w14:textId="77777777" w:rsidR="00C011AB" w:rsidRDefault="00C011AB" w:rsidP="009139A6">
      <w:r>
        <w:separator/>
      </w:r>
    </w:p>
  </w:footnote>
  <w:footnote w:type="continuationSeparator" w:id="0">
    <w:p w14:paraId="01495A38" w14:textId="77777777" w:rsidR="00C011AB" w:rsidRDefault="00C011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AF8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3E7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F2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A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011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87E53"/>
  <w15:chartTrackingRefBased/>
  <w15:docId w15:val="{B0D3C443-7953-4DEF-A717-28F204FB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1AB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2023-03-30T21:13:00Z</dcterms:created>
  <dcterms:modified xsi:type="dcterms:W3CDTF">2023-03-30T21:14:00Z</dcterms:modified>
</cp:coreProperties>
</file>