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342DF" w14:textId="77777777" w:rsidR="005E57ED" w:rsidRDefault="005E57ED" w:rsidP="005E57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HERMER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6829127E" w14:textId="77777777" w:rsidR="005E57ED" w:rsidRDefault="005E57ED" w:rsidP="005E57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0AB74F6F" w14:textId="77777777" w:rsidR="005E57ED" w:rsidRDefault="005E57ED" w:rsidP="005E57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56EF8C4" w14:textId="77777777" w:rsidR="005E57ED" w:rsidRDefault="005E57ED" w:rsidP="005E57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D4A4DD1" w14:textId="77777777" w:rsidR="005E57ED" w:rsidRDefault="005E57ED" w:rsidP="005E57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Sir John Lewis(q.v.) brought a plaint of trespass and taking against him.</w:t>
      </w:r>
    </w:p>
    <w:p w14:paraId="26984A3B" w14:textId="77777777" w:rsidR="005E57ED" w:rsidRDefault="005E57ED" w:rsidP="005E57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8324C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B64844A" w14:textId="77777777" w:rsidR="005E57ED" w:rsidRDefault="005E57ED" w:rsidP="005E57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A33CFF8" w14:textId="77777777" w:rsidR="005E57ED" w:rsidRDefault="005E57ED" w:rsidP="005E57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0BE22B4" w14:textId="77777777" w:rsidR="005E57ED" w:rsidRDefault="005E57ED" w:rsidP="005E57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August 2022</w:t>
      </w:r>
    </w:p>
    <w:p w14:paraId="56CD353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DBA05" w14:textId="77777777" w:rsidR="005E57ED" w:rsidRDefault="005E57ED" w:rsidP="009139A6">
      <w:r>
        <w:separator/>
      </w:r>
    </w:p>
  </w:endnote>
  <w:endnote w:type="continuationSeparator" w:id="0">
    <w:p w14:paraId="6FC986E2" w14:textId="77777777" w:rsidR="005E57ED" w:rsidRDefault="005E57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027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ADF0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7AE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08B6E" w14:textId="77777777" w:rsidR="005E57ED" w:rsidRDefault="005E57ED" w:rsidP="009139A6">
      <w:r>
        <w:separator/>
      </w:r>
    </w:p>
  </w:footnote>
  <w:footnote w:type="continuationSeparator" w:id="0">
    <w:p w14:paraId="6B96EC59" w14:textId="77777777" w:rsidR="005E57ED" w:rsidRDefault="005E57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517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205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219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7ED"/>
    <w:rsid w:val="000666E0"/>
    <w:rsid w:val="002510B7"/>
    <w:rsid w:val="005C130B"/>
    <w:rsid w:val="005E57E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DC0F8"/>
  <w15:chartTrackingRefBased/>
  <w15:docId w15:val="{A213B106-F389-4C18-8DDB-86214DFF8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E57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2022-08-03T15:59:00Z</dcterms:created>
  <dcterms:modified xsi:type="dcterms:W3CDTF">2022-08-03T16:00:00Z</dcterms:modified>
</cp:coreProperties>
</file>