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D1671" w14:textId="77777777" w:rsidR="00A30CC5" w:rsidRDefault="00A30CC5" w:rsidP="00A30CC5">
      <w:r>
        <w:rPr>
          <w:u w:val="single"/>
        </w:rPr>
        <w:t>Stephen HERMER</w:t>
      </w:r>
      <w:r>
        <w:t xml:space="preserve">   </w:t>
      </w:r>
      <w:proofErr w:type="gramStart"/>
      <w:r>
        <w:t xml:space="preserve">   (</w:t>
      </w:r>
      <w:proofErr w:type="gramEnd"/>
      <w:r>
        <w:t>fl.1417)</w:t>
      </w:r>
    </w:p>
    <w:p w14:paraId="64F2CEE8" w14:textId="77777777" w:rsidR="00A30CC5" w:rsidRDefault="00A30CC5" w:rsidP="00A30CC5">
      <w:r>
        <w:t>of London. Cutler.</w:t>
      </w:r>
    </w:p>
    <w:p w14:paraId="51F87CA9" w14:textId="77777777" w:rsidR="00A30CC5" w:rsidRDefault="00A30CC5" w:rsidP="00A30CC5"/>
    <w:p w14:paraId="44D34C31" w14:textId="77777777" w:rsidR="00A30CC5" w:rsidRDefault="00A30CC5" w:rsidP="00A30CC5"/>
    <w:p w14:paraId="791EC3BF" w14:textId="77777777" w:rsidR="00A30CC5" w:rsidRDefault="00A30CC5" w:rsidP="00A30CC5">
      <w:r>
        <w:t>28 Mar.1417</w:t>
      </w:r>
      <w:r>
        <w:tab/>
        <w:t xml:space="preserve">He and John </w:t>
      </w:r>
      <w:proofErr w:type="spellStart"/>
      <w:r>
        <w:t>Swalwe</w:t>
      </w:r>
      <w:proofErr w:type="spellEnd"/>
      <w:r>
        <w:t xml:space="preserve"> of London, cutler(q.v.), were granted an annual </w:t>
      </w:r>
    </w:p>
    <w:p w14:paraId="2C486F53" w14:textId="77777777" w:rsidR="00A30CC5" w:rsidRDefault="00A30CC5" w:rsidP="00A30CC5">
      <w:r>
        <w:tab/>
      </w:r>
      <w:r>
        <w:tab/>
        <w:t>rent of 5 marks and 4 yards of cloth by John Parker of London(q.v.) and</w:t>
      </w:r>
    </w:p>
    <w:p w14:paraId="71E37D38" w14:textId="77777777" w:rsidR="00A30CC5" w:rsidRDefault="00A30CC5" w:rsidP="00A30CC5">
      <w:r>
        <w:tab/>
      </w:r>
      <w:r>
        <w:tab/>
        <w:t xml:space="preserve">Thomas </w:t>
      </w:r>
      <w:proofErr w:type="spellStart"/>
      <w:r>
        <w:t>Kyngtone</w:t>
      </w:r>
      <w:proofErr w:type="spellEnd"/>
      <w:r>
        <w:t xml:space="preserve"> of London(q.v.), both cutlers, for the term of the life</w:t>
      </w:r>
    </w:p>
    <w:p w14:paraId="3F47C4C8" w14:textId="77777777" w:rsidR="00A30CC5" w:rsidRPr="00F951AD" w:rsidRDefault="00A30CC5" w:rsidP="00A30CC5">
      <w:r>
        <w:tab/>
      </w:r>
      <w:r>
        <w:tab/>
        <w:t>of Martin Godard, cutler(q.v.), and his wife, Marion.</w:t>
      </w:r>
    </w:p>
    <w:p w14:paraId="3F54F4D0" w14:textId="77777777" w:rsidR="00A30CC5" w:rsidRDefault="00A30CC5" w:rsidP="00A30CC5">
      <w:pPr>
        <w:pStyle w:val="NoSpacing"/>
        <w:ind w:left="1440"/>
      </w:pPr>
      <w:r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proofErr w:type="gramStart"/>
      <w:r>
        <w:rPr>
          <w:rFonts w:eastAsia="Times New Roman" w:cs="Times New Roman"/>
          <w:szCs w:val="24"/>
        </w:rPr>
        <w:t>vol.I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published by the Cutlers’ Company 1916 p.</w:t>
      </w:r>
      <w:r>
        <w:rPr>
          <w:rFonts w:eastAsia="Times New Roman"/>
          <w:szCs w:val="24"/>
        </w:rPr>
        <w:t>123)</w:t>
      </w:r>
    </w:p>
    <w:p w14:paraId="3940A655" w14:textId="77777777" w:rsidR="00A30CC5" w:rsidRDefault="00A30CC5" w:rsidP="00A30CC5"/>
    <w:p w14:paraId="0039CB65" w14:textId="77777777" w:rsidR="00A30CC5" w:rsidRDefault="00A30CC5" w:rsidP="00A30CC5"/>
    <w:p w14:paraId="443CA43A" w14:textId="77777777" w:rsidR="00A30CC5" w:rsidRPr="00F951AD" w:rsidRDefault="00A30CC5" w:rsidP="00A30CC5">
      <w:r>
        <w:t>25 November 2022</w:t>
      </w:r>
    </w:p>
    <w:p w14:paraId="462BBD7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8839E" w14:textId="77777777" w:rsidR="00A30CC5" w:rsidRDefault="00A30CC5" w:rsidP="009139A6">
      <w:r>
        <w:separator/>
      </w:r>
    </w:p>
  </w:endnote>
  <w:endnote w:type="continuationSeparator" w:id="0">
    <w:p w14:paraId="3D202999" w14:textId="77777777" w:rsidR="00A30CC5" w:rsidRDefault="00A30C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FB9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8CF5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44B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0EA55" w14:textId="77777777" w:rsidR="00A30CC5" w:rsidRDefault="00A30CC5" w:rsidP="009139A6">
      <w:r>
        <w:separator/>
      </w:r>
    </w:p>
  </w:footnote>
  <w:footnote w:type="continuationSeparator" w:id="0">
    <w:p w14:paraId="6B046794" w14:textId="77777777" w:rsidR="00A30CC5" w:rsidRDefault="00A30C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2A7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B99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F43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CC5"/>
    <w:rsid w:val="000666E0"/>
    <w:rsid w:val="002510B7"/>
    <w:rsid w:val="005C130B"/>
    <w:rsid w:val="00826F5C"/>
    <w:rsid w:val="009139A6"/>
    <w:rsid w:val="009448BB"/>
    <w:rsid w:val="00947624"/>
    <w:rsid w:val="00A30CC5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A3199"/>
  <w15:chartTrackingRefBased/>
  <w15:docId w15:val="{8C3097AE-4F18-4684-B871-3AAD2786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C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2022-11-25T10:51:00Z</dcterms:created>
  <dcterms:modified xsi:type="dcterms:W3CDTF">2022-11-25T10:52:00Z</dcterms:modified>
</cp:coreProperties>
</file>