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2C805" w14:textId="77777777" w:rsidR="003C2A25" w:rsidRDefault="003C2A25" w:rsidP="003C2A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HERMER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6A206DCA" w14:textId="77777777" w:rsidR="003C2A25" w:rsidRDefault="003C2A25" w:rsidP="003C2A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Scrivener.</w:t>
      </w:r>
    </w:p>
    <w:p w14:paraId="7920BDEA" w14:textId="77777777" w:rsidR="003C2A25" w:rsidRDefault="003C2A25" w:rsidP="003C2A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22AA8C" w14:textId="77777777" w:rsidR="003C2A25" w:rsidRDefault="003C2A25" w:rsidP="003C2A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F5B677" w14:textId="77777777" w:rsidR="003C2A25" w:rsidRDefault="003C2A25" w:rsidP="003C2A25">
      <w:pPr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1407</w:t>
      </w:r>
      <w:r>
        <w:rPr>
          <w:rFonts w:ascii="Times New Roman" w:hAnsi="Times New Roman" w:cs="Times New Roman"/>
          <w:sz w:val="24"/>
          <w:szCs w:val="24"/>
        </w:rPr>
        <w:tab/>
        <w:t>He was active in London.</w:t>
      </w:r>
    </w:p>
    <w:p w14:paraId="4165EBF1" w14:textId="77777777" w:rsidR="003C2A25" w:rsidRDefault="003C2A25" w:rsidP="003C2A2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p.200)</w:t>
      </w:r>
    </w:p>
    <w:p w14:paraId="7E1947ED" w14:textId="77777777" w:rsidR="003C2A25" w:rsidRDefault="003C2A25" w:rsidP="003C2A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E944F6" w14:textId="77777777" w:rsidR="003C2A25" w:rsidRDefault="003C2A25" w:rsidP="003C2A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076091" w14:textId="77777777" w:rsidR="003C2A25" w:rsidRDefault="003C2A25" w:rsidP="003C2A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2022</w:t>
      </w:r>
    </w:p>
    <w:p w14:paraId="5C0AE5D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CFA5D" w14:textId="77777777" w:rsidR="003C2A25" w:rsidRDefault="003C2A25" w:rsidP="009139A6">
      <w:r>
        <w:separator/>
      </w:r>
    </w:p>
  </w:endnote>
  <w:endnote w:type="continuationSeparator" w:id="0">
    <w:p w14:paraId="514DA4A0" w14:textId="77777777" w:rsidR="003C2A25" w:rsidRDefault="003C2A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FEB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9CEE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F0E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037C8" w14:textId="77777777" w:rsidR="003C2A25" w:rsidRDefault="003C2A25" w:rsidP="009139A6">
      <w:r>
        <w:separator/>
      </w:r>
    </w:p>
  </w:footnote>
  <w:footnote w:type="continuationSeparator" w:id="0">
    <w:p w14:paraId="6F28252C" w14:textId="77777777" w:rsidR="003C2A25" w:rsidRDefault="003C2A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436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B4B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A66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A25"/>
    <w:rsid w:val="000666E0"/>
    <w:rsid w:val="002510B7"/>
    <w:rsid w:val="003C2A2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02CD7"/>
  <w15:chartTrackingRefBased/>
  <w15:docId w15:val="{576919F7-3E3B-4B92-A75D-EB84BA8A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A2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2022-06-10T20:57:00Z</dcterms:created>
  <dcterms:modified xsi:type="dcterms:W3CDTF">2022-06-10T20:57:00Z</dcterms:modified>
</cp:coreProperties>
</file>