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96DC46" w14:textId="13799349" w:rsidR="006B2F86" w:rsidRDefault="00643755" w:rsidP="00E71FC3">
      <w:pPr>
        <w:pStyle w:val="NoSpacing"/>
      </w:pPr>
      <w:r>
        <w:rPr>
          <w:u w:val="single"/>
        </w:rPr>
        <w:t>Richard HERMER</w:t>
      </w:r>
      <w:r>
        <w:t xml:space="preserve">   </w:t>
      </w:r>
      <w:proofErr w:type="gramStart"/>
      <w:r>
        <w:t xml:space="preserve">   (</w:t>
      </w:r>
      <w:proofErr w:type="gramEnd"/>
      <w:r>
        <w:t>d.1472)</w:t>
      </w:r>
    </w:p>
    <w:p w14:paraId="3A1408C0" w14:textId="537E61F0" w:rsidR="00643755" w:rsidRDefault="00643755" w:rsidP="00E71FC3">
      <w:pPr>
        <w:pStyle w:val="NoSpacing"/>
      </w:pPr>
      <w:r>
        <w:t xml:space="preserve">of </w:t>
      </w:r>
      <w:proofErr w:type="spellStart"/>
      <w:r>
        <w:t>Everingham</w:t>
      </w:r>
      <w:proofErr w:type="spellEnd"/>
      <w:r>
        <w:t>, East Riding of Yorkshire.</w:t>
      </w:r>
    </w:p>
    <w:p w14:paraId="32801EF6" w14:textId="783096FC" w:rsidR="00643755" w:rsidRDefault="00643755" w:rsidP="00E71FC3">
      <w:pPr>
        <w:pStyle w:val="NoSpacing"/>
      </w:pPr>
    </w:p>
    <w:p w14:paraId="7B1D36A8" w14:textId="2AC6C7A3" w:rsidR="00643755" w:rsidRDefault="00643755" w:rsidP="00E71FC3">
      <w:pPr>
        <w:pStyle w:val="NoSpacing"/>
      </w:pPr>
    </w:p>
    <w:p w14:paraId="31E883C9" w14:textId="77777777" w:rsidR="00643755" w:rsidRDefault="00643755" w:rsidP="00643755">
      <w:pPr>
        <w:pStyle w:val="NoSpacing"/>
      </w:pPr>
      <w:r>
        <w:t>11 Sep.1472</w:t>
      </w:r>
      <w:r>
        <w:tab/>
      </w:r>
      <w:r>
        <w:t>Administration of his property and possessions was granted.</w:t>
      </w:r>
    </w:p>
    <w:p w14:paraId="4014855E" w14:textId="77777777" w:rsidR="00643755" w:rsidRDefault="00643755" w:rsidP="00643755">
      <w:pPr>
        <w:pStyle w:val="NoSpacing"/>
      </w:pPr>
      <w:r>
        <w:tab/>
      </w:r>
      <w:r>
        <w:tab/>
        <w:t>(W.Y.R. p.83)</w:t>
      </w:r>
    </w:p>
    <w:p w14:paraId="6E4D4EB2" w14:textId="77777777" w:rsidR="00643755" w:rsidRDefault="00643755" w:rsidP="00643755">
      <w:pPr>
        <w:pStyle w:val="NoSpacing"/>
      </w:pPr>
    </w:p>
    <w:p w14:paraId="26D103EB" w14:textId="77777777" w:rsidR="00643755" w:rsidRDefault="00643755" w:rsidP="00643755">
      <w:pPr>
        <w:pStyle w:val="NoSpacing"/>
      </w:pPr>
    </w:p>
    <w:p w14:paraId="3B900E96" w14:textId="77777777" w:rsidR="00643755" w:rsidRDefault="00643755" w:rsidP="00643755">
      <w:pPr>
        <w:pStyle w:val="NoSpacing"/>
      </w:pPr>
      <w:r>
        <w:t>19 March 2018</w:t>
      </w:r>
    </w:p>
    <w:p w14:paraId="26E594C1" w14:textId="1777C81C" w:rsidR="00643755" w:rsidRPr="00643755" w:rsidRDefault="00643755" w:rsidP="00E71FC3">
      <w:pPr>
        <w:pStyle w:val="NoSpacing"/>
      </w:pPr>
      <w:bookmarkStart w:id="0" w:name="_GoBack"/>
      <w:bookmarkEnd w:id="0"/>
    </w:p>
    <w:sectPr w:rsidR="00643755" w:rsidRPr="0064375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CA5E7D" w14:textId="77777777" w:rsidR="00643755" w:rsidRDefault="00643755" w:rsidP="00E71FC3">
      <w:pPr>
        <w:spacing w:after="0" w:line="240" w:lineRule="auto"/>
      </w:pPr>
      <w:r>
        <w:separator/>
      </w:r>
    </w:p>
  </w:endnote>
  <w:endnote w:type="continuationSeparator" w:id="0">
    <w:p w14:paraId="42A0F04B" w14:textId="77777777" w:rsidR="00643755" w:rsidRDefault="0064375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C73FA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71845B" w14:textId="77777777" w:rsidR="00643755" w:rsidRDefault="00643755" w:rsidP="00E71FC3">
      <w:pPr>
        <w:spacing w:after="0" w:line="240" w:lineRule="auto"/>
      </w:pPr>
      <w:r>
        <w:separator/>
      </w:r>
    </w:p>
  </w:footnote>
  <w:footnote w:type="continuationSeparator" w:id="0">
    <w:p w14:paraId="5797100B" w14:textId="77777777" w:rsidR="00643755" w:rsidRDefault="0064375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755"/>
    <w:rsid w:val="001A7C09"/>
    <w:rsid w:val="00577BD5"/>
    <w:rsid w:val="0064375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E6707"/>
  <w15:chartTrackingRefBased/>
  <w15:docId w15:val="{0E9BC199-C467-443A-ABFE-4A18F9066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753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2018-03-19T22:44:00Z</dcterms:created>
  <dcterms:modified xsi:type="dcterms:W3CDTF">2018-03-19T22:46:00Z</dcterms:modified>
</cp:coreProperties>
</file>