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815A8" w14:textId="77777777" w:rsidR="00415D23" w:rsidRDefault="00415D23" w:rsidP="00415D23">
      <w:pPr>
        <w:pStyle w:val="NoSpacing"/>
      </w:pPr>
      <w:r w:rsidRPr="00893271">
        <w:rPr>
          <w:noProof/>
          <w:u w:val="single"/>
        </w:rPr>
        <w:t>John</w:t>
      </w:r>
      <w:r>
        <w:rPr>
          <w:u w:val="single"/>
        </w:rPr>
        <w:t xml:space="preserve"> </w:t>
      </w:r>
      <w:r w:rsidRPr="00893271">
        <w:rPr>
          <w:noProof/>
          <w:u w:val="single"/>
        </w:rPr>
        <w:t>HERLYNGTON</w:t>
      </w:r>
      <w:r w:rsidR="007249AF">
        <w:t xml:space="preserve">      (fl.1405</w:t>
      </w:r>
      <w:r>
        <w:t>-7)</w:t>
      </w:r>
    </w:p>
    <w:p w14:paraId="4123A925" w14:textId="77777777" w:rsidR="00415D23" w:rsidRDefault="00415D23" w:rsidP="00415D23">
      <w:pPr>
        <w:pStyle w:val="NoSpacing"/>
      </w:pPr>
    </w:p>
    <w:p w14:paraId="101CC57D" w14:textId="5BADE3DE" w:rsidR="007249AF" w:rsidRDefault="007249AF" w:rsidP="00415D23">
      <w:pPr>
        <w:pStyle w:val="NoSpacing"/>
      </w:pPr>
    </w:p>
    <w:p w14:paraId="1018E40E" w14:textId="77777777" w:rsidR="00CA5DD3" w:rsidRDefault="00CA5DD3" w:rsidP="00CA5DD3"/>
    <w:p w14:paraId="25F1A37C" w14:textId="77777777" w:rsidR="00CA5DD3" w:rsidRDefault="00CA5DD3" w:rsidP="00CA5DD3">
      <w:pPr>
        <w:pStyle w:val="NoSpacing"/>
      </w:pPr>
      <w:r>
        <w:t>12 Nov.1403</w:t>
      </w:r>
      <w:r>
        <w:tab/>
        <w:t>He was appointed Escheator of Cambridgeshire and Huntingdonshire.</w:t>
      </w:r>
    </w:p>
    <w:p w14:paraId="390BADD7" w14:textId="0C234619" w:rsidR="00CA5DD3" w:rsidRDefault="00CA5DD3" w:rsidP="00CA5DD3">
      <w:pPr>
        <w:pStyle w:val="NoSpacing"/>
      </w:pPr>
      <w:r>
        <w:tab/>
      </w:r>
      <w:r>
        <w:tab/>
        <w:t>(C.F.R. 1399-1405 p.234)</w:t>
      </w:r>
    </w:p>
    <w:p w14:paraId="3AD1061B" w14:textId="77777777" w:rsidR="007249AF" w:rsidRDefault="007249AF" w:rsidP="007249AF">
      <w:pPr>
        <w:pStyle w:val="NoSpacing"/>
      </w:pPr>
      <w:r>
        <w:t xml:space="preserve">  8 Feb.1405</w:t>
      </w:r>
      <w:r>
        <w:tab/>
        <w:t>He was on a commission of the peace for Huntingdonshire.</w:t>
      </w:r>
    </w:p>
    <w:p w14:paraId="7FE40E66" w14:textId="77777777" w:rsidR="007249AF" w:rsidRDefault="007249AF" w:rsidP="00415D23">
      <w:pPr>
        <w:pStyle w:val="NoSpacing"/>
      </w:pPr>
      <w:r>
        <w:tab/>
      </w:r>
      <w:r>
        <w:tab/>
        <w:t>(C.P.R. 1401-5 p.517)</w:t>
      </w:r>
    </w:p>
    <w:p w14:paraId="6B096207" w14:textId="77777777" w:rsidR="00415D23" w:rsidRDefault="00415D23" w:rsidP="00415D23">
      <w:pPr>
        <w:pStyle w:val="NoSpacing"/>
      </w:pPr>
      <w:r>
        <w:t xml:space="preserve">  1 Feb.1406</w:t>
      </w:r>
      <w:r>
        <w:tab/>
        <w:t>On a commission of the peace for Huntingdonshire.  (C.P.R. 1405-8 pp.492)</w:t>
      </w:r>
    </w:p>
    <w:p w14:paraId="620293DD" w14:textId="77777777" w:rsidR="00415D23" w:rsidRDefault="00415D23" w:rsidP="00415D23">
      <w:pPr>
        <w:pStyle w:val="NoSpacing"/>
      </w:pPr>
      <w:r>
        <w:t>13 Feb.1407</w:t>
      </w:r>
      <w:r>
        <w:tab/>
        <w:t>On a commission of the peace for Huntingdonshire.  (ibid.)</w:t>
      </w:r>
    </w:p>
    <w:p w14:paraId="17EF5FBA" w14:textId="77777777" w:rsidR="00415D23" w:rsidRDefault="00415D23" w:rsidP="00415D23">
      <w:pPr>
        <w:pStyle w:val="NoSpacing"/>
      </w:pPr>
    </w:p>
    <w:p w14:paraId="55381F43" w14:textId="77777777" w:rsidR="00415D23" w:rsidRDefault="00415D23" w:rsidP="00415D23">
      <w:pPr>
        <w:pStyle w:val="NoSpacing"/>
      </w:pPr>
    </w:p>
    <w:p w14:paraId="51ED98D9" w14:textId="6FE8CC0E" w:rsidR="00E47068" w:rsidRDefault="00E47068" w:rsidP="00415D23">
      <w:pPr>
        <w:pStyle w:val="NoSpacing"/>
      </w:pPr>
    </w:p>
    <w:p w14:paraId="230D92C7" w14:textId="50E938CF" w:rsidR="007249AF" w:rsidRDefault="007249AF" w:rsidP="00415D23">
      <w:pPr>
        <w:pStyle w:val="NoSpacing"/>
      </w:pPr>
      <w:r>
        <w:t>13 July 2015</w:t>
      </w:r>
    </w:p>
    <w:p w14:paraId="1E3543A1" w14:textId="38102EDC" w:rsidR="00CA5DD3" w:rsidRPr="00C009D8" w:rsidRDefault="00CA5DD3" w:rsidP="00415D23">
      <w:pPr>
        <w:pStyle w:val="NoSpacing"/>
      </w:pPr>
      <w:r>
        <w:t xml:space="preserve">  4 August 2022</w:t>
      </w:r>
    </w:p>
    <w:sectPr w:rsidR="00CA5DD3" w:rsidRPr="00C009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92B1B" w14:textId="77777777" w:rsidR="00415D23" w:rsidRDefault="00415D23" w:rsidP="00920DE3">
      <w:pPr>
        <w:spacing w:after="0" w:line="240" w:lineRule="auto"/>
      </w:pPr>
      <w:r>
        <w:separator/>
      </w:r>
    </w:p>
  </w:endnote>
  <w:endnote w:type="continuationSeparator" w:id="0">
    <w:p w14:paraId="0E5D7D84" w14:textId="77777777" w:rsidR="00415D23" w:rsidRDefault="00415D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85906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B4B35" w14:textId="77777777" w:rsidR="00C009D8" w:rsidRPr="00C009D8" w:rsidRDefault="00C009D8">
    <w:pPr>
      <w:pStyle w:val="Footer"/>
    </w:pPr>
    <w:r>
      <w:t>Copyright I.S.Rogers 9 August 2013</w:t>
    </w:r>
  </w:p>
  <w:p w14:paraId="09E0FDCF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33BC8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49CE1" w14:textId="77777777" w:rsidR="00415D23" w:rsidRDefault="00415D23" w:rsidP="00920DE3">
      <w:pPr>
        <w:spacing w:after="0" w:line="240" w:lineRule="auto"/>
      </w:pPr>
      <w:r>
        <w:separator/>
      </w:r>
    </w:p>
  </w:footnote>
  <w:footnote w:type="continuationSeparator" w:id="0">
    <w:p w14:paraId="376B426B" w14:textId="77777777" w:rsidR="00415D23" w:rsidRDefault="00415D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57DF0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C19B7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55BA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5D23"/>
    <w:rsid w:val="00120749"/>
    <w:rsid w:val="00415D23"/>
    <w:rsid w:val="00624CAE"/>
    <w:rsid w:val="007249AF"/>
    <w:rsid w:val="00920DE3"/>
    <w:rsid w:val="00C009D8"/>
    <w:rsid w:val="00CA5DD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B26AD"/>
  <w15:docId w15:val="{A315BEEF-8FA7-47D7-BE08-001B7B61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2014-07-10T19:05:00Z</dcterms:created>
  <dcterms:modified xsi:type="dcterms:W3CDTF">2022-08-04T19:22:00Z</dcterms:modified>
</cp:coreProperties>
</file>