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FE1" w:rsidRDefault="00154FE1" w:rsidP="00154FE1">
      <w:pPr>
        <w:pStyle w:val="NoSpacing"/>
      </w:pPr>
      <w:r>
        <w:rPr>
          <w:u w:val="single"/>
        </w:rPr>
        <w:t>Gilbert HERLYNG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154FE1" w:rsidRDefault="00154FE1" w:rsidP="00154FE1">
      <w:pPr>
        <w:pStyle w:val="NoSpacing"/>
      </w:pPr>
    </w:p>
    <w:p w:rsidR="00154FE1" w:rsidRDefault="00154FE1" w:rsidP="00154FE1">
      <w:pPr>
        <w:pStyle w:val="NoSpacing"/>
      </w:pPr>
    </w:p>
    <w:p w:rsidR="00154FE1" w:rsidRDefault="00154FE1" w:rsidP="00154FE1">
      <w:pPr>
        <w:pStyle w:val="NoSpacing"/>
      </w:pPr>
      <w:r>
        <w:t>20 Nov.1439</w:t>
      </w:r>
      <w:r>
        <w:tab/>
        <w:t>He was a juror on the inquisition post mortem held in Burton,</w:t>
      </w:r>
    </w:p>
    <w:p w:rsidR="00154FE1" w:rsidRDefault="00154FE1" w:rsidP="00154FE1">
      <w:pPr>
        <w:pStyle w:val="NoSpacing"/>
      </w:pPr>
      <w:r>
        <w:tab/>
      </w:r>
      <w:r>
        <w:tab/>
        <w:t>Westmoreland, into lands of the late Sir Robert Laurence(q.v.).</w:t>
      </w:r>
    </w:p>
    <w:p w:rsidR="00154FE1" w:rsidRDefault="00154FE1" w:rsidP="00154F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25-408)</w:t>
      </w:r>
    </w:p>
    <w:p w:rsidR="00154FE1" w:rsidRDefault="00154FE1" w:rsidP="00154FE1">
      <w:pPr>
        <w:pStyle w:val="NoSpacing"/>
      </w:pPr>
    </w:p>
    <w:p w:rsidR="00154FE1" w:rsidRDefault="00154FE1" w:rsidP="00154FE1">
      <w:pPr>
        <w:pStyle w:val="NoSpacing"/>
      </w:pPr>
    </w:p>
    <w:p w:rsidR="00154FE1" w:rsidRDefault="00154FE1" w:rsidP="00154FE1">
      <w:pPr>
        <w:pStyle w:val="NoSpacing"/>
      </w:pPr>
      <w:r>
        <w:t>7 January 2017</w:t>
      </w:r>
    </w:p>
    <w:p w:rsidR="006B2F86" w:rsidRPr="00154FE1" w:rsidRDefault="00154FE1" w:rsidP="00E71FC3">
      <w:pPr>
        <w:pStyle w:val="NoSpacing"/>
      </w:pPr>
      <w:bookmarkStart w:id="0" w:name="_GoBack"/>
      <w:bookmarkEnd w:id="0"/>
    </w:p>
    <w:sectPr w:rsidR="006B2F86" w:rsidRPr="00154F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FE1" w:rsidRDefault="00154FE1" w:rsidP="00E71FC3">
      <w:pPr>
        <w:spacing w:after="0" w:line="240" w:lineRule="auto"/>
      </w:pPr>
      <w:r>
        <w:separator/>
      </w:r>
    </w:p>
  </w:endnote>
  <w:endnote w:type="continuationSeparator" w:id="0">
    <w:p w:rsidR="00154FE1" w:rsidRDefault="00154F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FE1" w:rsidRDefault="00154FE1" w:rsidP="00E71FC3">
      <w:pPr>
        <w:spacing w:after="0" w:line="240" w:lineRule="auto"/>
      </w:pPr>
      <w:r>
        <w:separator/>
      </w:r>
    </w:p>
  </w:footnote>
  <w:footnote w:type="continuationSeparator" w:id="0">
    <w:p w:rsidR="00154FE1" w:rsidRDefault="00154F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FE1"/>
    <w:rsid w:val="00154FE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310D7"/>
  <w15:chartTrackingRefBased/>
  <w15:docId w15:val="{8E36B493-5A96-4ACD-AB0C-FF9669971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6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2017-01-07T20:25:00Z</dcterms:created>
  <dcterms:modified xsi:type="dcterms:W3CDTF">2017-01-07T20:25:00Z</dcterms:modified>
</cp:coreProperties>
</file>