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1FAD1" w14:textId="77777777" w:rsidR="00B32194" w:rsidRDefault="00B32194" w:rsidP="00B321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HERLEWYN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725FECE7" w14:textId="77777777" w:rsidR="00B32194" w:rsidRDefault="00B32194" w:rsidP="00B32194">
      <w:pPr>
        <w:pStyle w:val="NoSpacing"/>
        <w:rPr>
          <w:rFonts w:cs="Times New Roman"/>
          <w:szCs w:val="24"/>
        </w:rPr>
      </w:pPr>
    </w:p>
    <w:p w14:paraId="651056F9" w14:textId="77777777" w:rsidR="00B32194" w:rsidRDefault="00B32194" w:rsidP="00B32194">
      <w:pPr>
        <w:pStyle w:val="NoSpacing"/>
        <w:rPr>
          <w:rFonts w:cs="Times New Roman"/>
          <w:szCs w:val="24"/>
        </w:rPr>
      </w:pPr>
    </w:p>
    <w:p w14:paraId="3EE56E71" w14:textId="77777777" w:rsidR="00B32194" w:rsidRDefault="00B32194" w:rsidP="00B321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He made a plaint of debt against John Farnham of Lincoln, </w:t>
      </w:r>
    </w:p>
    <w:p w14:paraId="02CAB2AE" w14:textId="77777777" w:rsidR="00B32194" w:rsidRDefault="00B32194" w:rsidP="00B321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spurrier(q.v.).</w:t>
      </w:r>
    </w:p>
    <w:p w14:paraId="35357795" w14:textId="77777777" w:rsidR="00B32194" w:rsidRDefault="00B32194" w:rsidP="00B321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3DAB">
          <w:rPr>
            <w:rStyle w:val="Hyperlink"/>
            <w:rFonts w:cs="Times New Roman"/>
            <w:szCs w:val="24"/>
          </w:rPr>
          <w:t>https://waalt.uh.edu/index.php/CP40/618:_A-J</w:t>
        </w:r>
      </w:hyperlink>
      <w:r>
        <w:rPr>
          <w:rFonts w:cs="Times New Roman"/>
          <w:szCs w:val="24"/>
        </w:rPr>
        <w:t xml:space="preserve"> )</w:t>
      </w:r>
    </w:p>
    <w:p w14:paraId="5F3955B6" w14:textId="77777777" w:rsidR="00B32194" w:rsidRDefault="00B32194" w:rsidP="00B32194">
      <w:pPr>
        <w:pStyle w:val="NoSpacing"/>
        <w:rPr>
          <w:rFonts w:cs="Times New Roman"/>
          <w:szCs w:val="24"/>
        </w:rPr>
      </w:pPr>
    </w:p>
    <w:p w14:paraId="359A1C02" w14:textId="77777777" w:rsidR="00B32194" w:rsidRDefault="00B32194" w:rsidP="00B32194">
      <w:pPr>
        <w:pStyle w:val="NoSpacing"/>
        <w:rPr>
          <w:rFonts w:cs="Times New Roman"/>
          <w:szCs w:val="24"/>
        </w:rPr>
      </w:pPr>
    </w:p>
    <w:p w14:paraId="743139FC" w14:textId="77777777" w:rsidR="00B32194" w:rsidRDefault="00B32194" w:rsidP="00B321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2024</w:t>
      </w:r>
    </w:p>
    <w:p w14:paraId="1F8A80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17513" w14:textId="77777777" w:rsidR="00B32194" w:rsidRDefault="00B32194" w:rsidP="009139A6">
      <w:r>
        <w:separator/>
      </w:r>
    </w:p>
  </w:endnote>
  <w:endnote w:type="continuationSeparator" w:id="0">
    <w:p w14:paraId="7A3513F7" w14:textId="77777777" w:rsidR="00B32194" w:rsidRDefault="00B321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0D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BE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35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212CD" w14:textId="77777777" w:rsidR="00B32194" w:rsidRDefault="00B32194" w:rsidP="009139A6">
      <w:r>
        <w:separator/>
      </w:r>
    </w:p>
  </w:footnote>
  <w:footnote w:type="continuationSeparator" w:id="0">
    <w:p w14:paraId="6CE60A5D" w14:textId="77777777" w:rsidR="00B32194" w:rsidRDefault="00B321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A8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521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71A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9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32194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661BE"/>
  <w15:chartTrackingRefBased/>
  <w15:docId w15:val="{32EB29C9-F49E-4EE2-9ADB-BC33D3B1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21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2024-04-29T10:52:00Z</dcterms:created>
  <dcterms:modified xsi:type="dcterms:W3CDTF">2024-04-29T10:53:00Z</dcterms:modified>
</cp:coreProperties>
</file>