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HERLEE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John(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21-91)</w:t>
      </w: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John(q.v.).  (ibid.)</w:t>
      </w: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Apr.1418</w:t>
      </w:r>
      <w:r>
        <w:rPr>
          <w:rFonts w:ascii="Times New Roman" w:hAnsi="Times New Roman" w:cs="Times New Roman"/>
          <w:sz w:val="24"/>
          <w:szCs w:val="24"/>
        </w:rPr>
        <w:tab/>
        <w:t>John died.  (ibid.)</w:t>
      </w: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47944" w:rsidRPr="00347944" w:rsidRDefault="0034794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  <w:bookmarkStart w:id="0" w:name="_GoBack"/>
      <w:bookmarkEnd w:id="0"/>
    </w:p>
    <w:sectPr w:rsidR="00347944" w:rsidRPr="003479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944" w:rsidRDefault="00347944" w:rsidP="00564E3C">
      <w:pPr>
        <w:spacing w:after="0" w:line="240" w:lineRule="auto"/>
      </w:pPr>
      <w:r>
        <w:separator/>
      </w:r>
    </w:p>
  </w:endnote>
  <w:endnote w:type="continuationSeparator" w:id="0">
    <w:p w:rsidR="00347944" w:rsidRDefault="003479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47944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944" w:rsidRDefault="00347944" w:rsidP="00564E3C">
      <w:pPr>
        <w:spacing w:after="0" w:line="240" w:lineRule="auto"/>
      </w:pPr>
      <w:r>
        <w:separator/>
      </w:r>
    </w:p>
  </w:footnote>
  <w:footnote w:type="continuationSeparator" w:id="0">
    <w:p w:rsidR="00347944" w:rsidRDefault="003479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44"/>
    <w:rsid w:val="0034794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B913D"/>
  <w15:chartTrackingRefBased/>
  <w15:docId w15:val="{83B53D09-B04C-4BDE-91B4-50FFAE4A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479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2015-11-10T22:11:00Z</dcterms:created>
  <dcterms:modified xsi:type="dcterms:W3CDTF">2015-11-10T22:12:00Z</dcterms:modified>
</cp:coreProperties>
</file>