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1ABD" w14:textId="77777777" w:rsidR="00543176" w:rsidRDefault="00543176" w:rsidP="005431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68897D87" w14:textId="77777777" w:rsidR="00543176" w:rsidRDefault="00543176" w:rsidP="005431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DA19F13" w14:textId="77777777" w:rsidR="00543176" w:rsidRDefault="00543176" w:rsidP="005431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60967C" w14:textId="77777777" w:rsidR="00543176" w:rsidRDefault="00543176" w:rsidP="005431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Galbrug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Gloucester(q.v.), Thomas</w:t>
      </w:r>
    </w:p>
    <w:p w14:paraId="6079F32E" w14:textId="77777777" w:rsidR="00543176" w:rsidRDefault="00543176" w:rsidP="005431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Stevenes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Golde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Gloucester(q.v.).</w:t>
      </w:r>
    </w:p>
    <w:p w14:paraId="41730746" w14:textId="77777777" w:rsidR="00543176" w:rsidRDefault="00543176" w:rsidP="005431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4EAE0EB" w14:textId="77777777" w:rsidR="00543176" w:rsidRDefault="00543176" w:rsidP="005431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1C38510" w14:textId="77777777" w:rsidR="00543176" w:rsidRDefault="00543176" w:rsidP="005431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4D4B404" w14:textId="77777777" w:rsidR="00543176" w:rsidRDefault="00543176" w:rsidP="005431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7DC9436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1A9B5" w14:textId="77777777" w:rsidR="00543176" w:rsidRDefault="00543176" w:rsidP="009139A6">
      <w:r>
        <w:separator/>
      </w:r>
    </w:p>
  </w:endnote>
  <w:endnote w:type="continuationSeparator" w:id="0">
    <w:p w14:paraId="0D15F2CB" w14:textId="77777777" w:rsidR="00543176" w:rsidRDefault="005431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22E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102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3CF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C54E9" w14:textId="77777777" w:rsidR="00543176" w:rsidRDefault="00543176" w:rsidP="009139A6">
      <w:r>
        <w:separator/>
      </w:r>
    </w:p>
  </w:footnote>
  <w:footnote w:type="continuationSeparator" w:id="0">
    <w:p w14:paraId="6ED120D2" w14:textId="77777777" w:rsidR="00543176" w:rsidRDefault="005431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CA9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46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192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76"/>
    <w:rsid w:val="000666E0"/>
    <w:rsid w:val="002510B7"/>
    <w:rsid w:val="0054317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91C2A"/>
  <w15:chartTrackingRefBased/>
  <w15:docId w15:val="{8C2D3FDC-71A3-4D98-BF10-EB6D5EDD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431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2022-07-13T14:52:00Z</dcterms:created>
  <dcterms:modified xsi:type="dcterms:W3CDTF">2022-07-13T14:53:00Z</dcterms:modified>
</cp:coreProperties>
</file>