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0E4639" w14:textId="77777777" w:rsidR="00AF0291" w:rsidRDefault="00AF0291" w:rsidP="00AF02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Margaret HERLE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72A8D697" w14:textId="77777777" w:rsidR="00AF0291" w:rsidRDefault="00AF0291" w:rsidP="00AF0291">
      <w:pPr>
        <w:rPr>
          <w:rFonts w:ascii="Times New Roman" w:hAnsi="Times New Roman" w:cs="Times New Roman"/>
        </w:rPr>
      </w:pPr>
    </w:p>
    <w:p w14:paraId="523D4F8C" w14:textId="77777777" w:rsidR="00AF0291" w:rsidRDefault="00AF0291" w:rsidP="00AF0291">
      <w:pPr>
        <w:rPr>
          <w:rFonts w:ascii="Times New Roman" w:hAnsi="Times New Roman" w:cs="Times New Roman"/>
        </w:rPr>
      </w:pPr>
    </w:p>
    <w:p w14:paraId="15218EE5" w14:textId="77777777" w:rsidR="00AF0291" w:rsidRDefault="00AF0291" w:rsidP="00AF02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= Sir Richard Herbert(q.v.).</w:t>
      </w:r>
    </w:p>
    <w:p w14:paraId="4373A349" w14:textId="77777777" w:rsidR="00AF0291" w:rsidRDefault="00AF0291" w:rsidP="00AF02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75008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464BF4EC" w14:textId="77777777" w:rsidR="00AF0291" w:rsidRDefault="00AF0291" w:rsidP="00AF0291">
      <w:pPr>
        <w:rPr>
          <w:rFonts w:ascii="Times New Roman" w:hAnsi="Times New Roman" w:cs="Times New Roman"/>
        </w:rPr>
      </w:pPr>
    </w:p>
    <w:p w14:paraId="6AFFCD8F" w14:textId="77777777" w:rsidR="00AF0291" w:rsidRDefault="00AF0291" w:rsidP="00AF02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 =John </w:t>
      </w:r>
      <w:proofErr w:type="spellStart"/>
      <w:r>
        <w:rPr>
          <w:rFonts w:ascii="Times New Roman" w:hAnsi="Times New Roman" w:cs="Times New Roman"/>
        </w:rPr>
        <w:t>Herle</w:t>
      </w:r>
      <w:proofErr w:type="spellEnd"/>
      <w:r>
        <w:rPr>
          <w:rFonts w:ascii="Times New Roman" w:hAnsi="Times New Roman" w:cs="Times New Roman"/>
        </w:rPr>
        <w:t>(q.v.).   (ibid.)</w:t>
      </w:r>
    </w:p>
    <w:p w14:paraId="727DE041" w14:textId="77777777" w:rsidR="00AF0291" w:rsidRDefault="00AF0291" w:rsidP="00AF0291">
      <w:pPr>
        <w:rPr>
          <w:rFonts w:ascii="Times New Roman" w:hAnsi="Times New Roman" w:cs="Times New Roman"/>
        </w:rPr>
      </w:pPr>
    </w:p>
    <w:p w14:paraId="621120D0" w14:textId="77777777" w:rsidR="00AF0291" w:rsidRDefault="00AF0291" w:rsidP="00AF0291">
      <w:pPr>
        <w:rPr>
          <w:rFonts w:ascii="Times New Roman" w:hAnsi="Times New Roman" w:cs="Times New Roman"/>
        </w:rPr>
      </w:pPr>
    </w:p>
    <w:p w14:paraId="4624A780" w14:textId="77777777" w:rsidR="00AF0291" w:rsidRDefault="00AF0291" w:rsidP="00AF02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They made a plaint of debt against John Dayton of Foy, Herefordshire(q.v.).</w:t>
      </w:r>
    </w:p>
    <w:p w14:paraId="073AAE79" w14:textId="77777777" w:rsidR="00AF0291" w:rsidRDefault="00AF0291" w:rsidP="00AF02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(ibid.)</w:t>
      </w:r>
    </w:p>
    <w:p w14:paraId="71440AAE" w14:textId="77777777" w:rsidR="00AF0291" w:rsidRDefault="00AF0291" w:rsidP="00AF02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They made a plaint of debt against Thomas </w:t>
      </w:r>
      <w:proofErr w:type="spellStart"/>
      <w:r>
        <w:rPr>
          <w:rFonts w:ascii="Times New Roman" w:hAnsi="Times New Roman" w:cs="Times New Roman"/>
        </w:rPr>
        <w:t>Baynam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Abenhall</w:t>
      </w:r>
      <w:proofErr w:type="spellEnd"/>
      <w:r>
        <w:rPr>
          <w:rFonts w:ascii="Times New Roman" w:hAnsi="Times New Roman" w:cs="Times New Roman"/>
        </w:rPr>
        <w:t xml:space="preserve">, </w:t>
      </w:r>
    </w:p>
    <w:p w14:paraId="5A5AB44A" w14:textId="77777777" w:rsidR="00AF0291" w:rsidRDefault="00AF0291" w:rsidP="00AF02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Gloucestershire(q.v.) and John </w:t>
      </w:r>
      <w:proofErr w:type="spellStart"/>
      <w:r>
        <w:rPr>
          <w:rFonts w:ascii="Times New Roman" w:hAnsi="Times New Roman" w:cs="Times New Roman"/>
        </w:rPr>
        <w:t>Rudale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Rudhall</w:t>
      </w:r>
      <w:proofErr w:type="spellEnd"/>
      <w:r>
        <w:rPr>
          <w:rFonts w:ascii="Times New Roman" w:hAnsi="Times New Roman" w:cs="Times New Roman"/>
        </w:rPr>
        <w:t>, Herefordshire(q.v.)</w:t>
      </w:r>
    </w:p>
    <w:p w14:paraId="64C3571E" w14:textId="77777777" w:rsidR="00AF0291" w:rsidRDefault="00AF0291" w:rsidP="00AF02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(ibid.)</w:t>
      </w:r>
    </w:p>
    <w:p w14:paraId="34F20ABE" w14:textId="77777777" w:rsidR="00AF0291" w:rsidRDefault="00AF0291" w:rsidP="00AF0291">
      <w:pPr>
        <w:rPr>
          <w:rFonts w:ascii="Times New Roman" w:hAnsi="Times New Roman" w:cs="Times New Roman"/>
        </w:rPr>
      </w:pPr>
    </w:p>
    <w:p w14:paraId="4492E3A1" w14:textId="77777777" w:rsidR="00AF0291" w:rsidRDefault="00AF0291" w:rsidP="00AF0291">
      <w:pPr>
        <w:rPr>
          <w:rFonts w:ascii="Times New Roman" w:hAnsi="Times New Roman" w:cs="Times New Roman"/>
        </w:rPr>
      </w:pPr>
    </w:p>
    <w:p w14:paraId="523371B3" w14:textId="77777777" w:rsidR="00AF0291" w:rsidRDefault="00AF0291" w:rsidP="00AF0291">
      <w:pPr>
        <w:rPr>
          <w:rFonts w:ascii="Times New Roman" w:hAnsi="Times New Roman" w:cs="Times New Roman"/>
        </w:rPr>
      </w:pPr>
    </w:p>
    <w:p w14:paraId="1A9DD48B" w14:textId="77777777" w:rsidR="00AF0291" w:rsidRDefault="00AF0291" w:rsidP="00AF02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 January 2018</w:t>
      </w:r>
    </w:p>
    <w:p w14:paraId="172D4560" w14:textId="77777777" w:rsidR="006B2F86" w:rsidRPr="00E71FC3" w:rsidRDefault="00AF029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5DD3AC" w14:textId="77777777" w:rsidR="00AF0291" w:rsidRDefault="00AF0291" w:rsidP="00E71FC3">
      <w:r>
        <w:separator/>
      </w:r>
    </w:p>
  </w:endnote>
  <w:endnote w:type="continuationSeparator" w:id="0">
    <w:p w14:paraId="242565EA" w14:textId="77777777" w:rsidR="00AF0291" w:rsidRDefault="00AF029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41B0E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CB2C13" w14:textId="77777777" w:rsidR="00AF0291" w:rsidRDefault="00AF0291" w:rsidP="00E71FC3">
      <w:r>
        <w:separator/>
      </w:r>
    </w:p>
  </w:footnote>
  <w:footnote w:type="continuationSeparator" w:id="0">
    <w:p w14:paraId="64506BF2" w14:textId="77777777" w:rsidR="00AF0291" w:rsidRDefault="00AF029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291"/>
    <w:rsid w:val="001A7C09"/>
    <w:rsid w:val="00577BD5"/>
    <w:rsid w:val="00656CBA"/>
    <w:rsid w:val="006A1F77"/>
    <w:rsid w:val="00733BE7"/>
    <w:rsid w:val="00AB52E8"/>
    <w:rsid w:val="00AF0291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840305"/>
  <w15:chartTrackingRefBased/>
  <w15:docId w15:val="{26A2604B-AE04-4167-914C-48F88D532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F029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AF029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2018-01-20T19:11:00Z</dcterms:created>
  <dcterms:modified xsi:type="dcterms:W3CDTF">2018-01-20T19:12:00Z</dcterms:modified>
</cp:coreProperties>
</file>