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764" w:rsidRDefault="00741764" w:rsidP="00741764">
      <w:pPr>
        <w:pStyle w:val="NoSpacing"/>
      </w:pPr>
      <w:r>
        <w:rPr>
          <w:u w:val="single"/>
        </w:rPr>
        <w:t>John HERLE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741764" w:rsidRDefault="00741764" w:rsidP="00741764">
      <w:pPr>
        <w:pStyle w:val="NoSpacing"/>
      </w:pPr>
    </w:p>
    <w:p w:rsidR="00741764" w:rsidRDefault="00741764" w:rsidP="00741764">
      <w:pPr>
        <w:pStyle w:val="NoSpacing"/>
      </w:pPr>
    </w:p>
    <w:p w:rsidR="00741764" w:rsidRDefault="00741764" w:rsidP="00741764">
      <w:pPr>
        <w:pStyle w:val="NoSpacing"/>
      </w:pPr>
      <w:r>
        <w:t>13 Mar.1421</w:t>
      </w:r>
      <w:r>
        <w:tab/>
        <w:t>He was a juror on the inquisition post mortem held in Newcastle-upon-Tyne</w:t>
      </w:r>
    </w:p>
    <w:p w:rsidR="00741764" w:rsidRDefault="00741764" w:rsidP="00741764">
      <w:pPr>
        <w:pStyle w:val="NoSpacing"/>
      </w:pPr>
      <w:r>
        <w:tab/>
      </w:r>
      <w:r>
        <w:tab/>
        <w:t>castle into lands of the late John Musgrave(q.v.).</w:t>
      </w:r>
    </w:p>
    <w:p w:rsidR="00741764" w:rsidRDefault="00741764" w:rsidP="0074176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21-419)</w:t>
      </w:r>
    </w:p>
    <w:p w:rsidR="00741764" w:rsidRDefault="00741764" w:rsidP="00741764">
      <w:pPr>
        <w:pStyle w:val="NoSpacing"/>
      </w:pPr>
    </w:p>
    <w:p w:rsidR="00741764" w:rsidRDefault="00741764" w:rsidP="00741764">
      <w:pPr>
        <w:pStyle w:val="NoSpacing"/>
      </w:pPr>
    </w:p>
    <w:p w:rsidR="006B2F86" w:rsidRPr="00741764" w:rsidRDefault="00741764" w:rsidP="00741764">
      <w:pPr>
        <w:pStyle w:val="NoSpacing"/>
      </w:pPr>
      <w:r>
        <w:t>20 June 2016</w:t>
      </w:r>
      <w:bookmarkStart w:id="0" w:name="_GoBack"/>
      <w:bookmarkEnd w:id="0"/>
    </w:p>
    <w:sectPr w:rsidR="006B2F86" w:rsidRPr="007417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764" w:rsidRDefault="00741764" w:rsidP="00E71FC3">
      <w:pPr>
        <w:spacing w:after="0" w:line="240" w:lineRule="auto"/>
      </w:pPr>
      <w:r>
        <w:separator/>
      </w:r>
    </w:p>
  </w:endnote>
  <w:endnote w:type="continuationSeparator" w:id="0">
    <w:p w:rsidR="00741764" w:rsidRDefault="007417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764" w:rsidRDefault="00741764" w:rsidP="00E71FC3">
      <w:pPr>
        <w:spacing w:after="0" w:line="240" w:lineRule="auto"/>
      </w:pPr>
      <w:r>
        <w:separator/>
      </w:r>
    </w:p>
  </w:footnote>
  <w:footnote w:type="continuationSeparator" w:id="0">
    <w:p w:rsidR="00741764" w:rsidRDefault="007417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764"/>
    <w:rsid w:val="001A7C09"/>
    <w:rsid w:val="00733BE7"/>
    <w:rsid w:val="0074176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BFB15"/>
  <w15:chartTrackingRefBased/>
  <w15:docId w15:val="{C19F4CA7-D610-45A4-A5AD-AB77754A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2016-06-20T19:45:00Z</dcterms:created>
  <dcterms:modified xsi:type="dcterms:W3CDTF">2016-06-20T19:46:00Z</dcterms:modified>
</cp:coreProperties>
</file>