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0C9B1" w14:textId="7F55D8CB" w:rsidR="006B2F86" w:rsidRDefault="006B2827" w:rsidP="00E71FC3">
      <w:pPr>
        <w:pStyle w:val="NoSpacing"/>
      </w:pPr>
      <w:r>
        <w:rPr>
          <w:u w:val="single"/>
        </w:rPr>
        <w:t>Alexander HERLE</w:t>
      </w:r>
      <w:r>
        <w:t xml:space="preserve">      (fl.1402)</w:t>
      </w:r>
    </w:p>
    <w:p w14:paraId="1B6AF0D7" w14:textId="16423342" w:rsidR="006B2827" w:rsidRDefault="006B2827" w:rsidP="00E71FC3">
      <w:pPr>
        <w:pStyle w:val="NoSpacing"/>
      </w:pPr>
      <w:r>
        <w:t xml:space="preserve">Vicar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Thixendale</w:t>
      </w:r>
      <w:proofErr w:type="spellEnd"/>
      <w:r>
        <w:t>, East Riding of Yorkshire.</w:t>
      </w:r>
    </w:p>
    <w:p w14:paraId="04B52580" w14:textId="346C4DA8" w:rsidR="006B2827" w:rsidRDefault="006B2827" w:rsidP="00E71FC3">
      <w:pPr>
        <w:pStyle w:val="NoSpacing"/>
      </w:pPr>
    </w:p>
    <w:p w14:paraId="39EBFBAD" w14:textId="2D22E6ED" w:rsidR="006B2827" w:rsidRDefault="006B2827" w:rsidP="00E71FC3">
      <w:pPr>
        <w:pStyle w:val="NoSpacing"/>
      </w:pPr>
    </w:p>
    <w:p w14:paraId="2F01EC17" w14:textId="771854CA" w:rsidR="006B2827" w:rsidRDefault="006B2827" w:rsidP="00E71FC3">
      <w:pPr>
        <w:pStyle w:val="NoSpacing"/>
      </w:pPr>
      <w:r>
        <w:tab/>
        <w:t>1402</w:t>
      </w:r>
      <w:r>
        <w:tab/>
        <w:t>He left office.</w:t>
      </w:r>
    </w:p>
    <w:p w14:paraId="7B79C516" w14:textId="1B121A95" w:rsidR="006B2827" w:rsidRDefault="006B2827" w:rsidP="00E71FC3">
      <w:pPr>
        <w:pStyle w:val="NoSpacing"/>
      </w:pPr>
      <w:r>
        <w:tab/>
      </w:r>
      <w:r>
        <w:tab/>
        <w:t>(from information in the church)</w:t>
      </w:r>
    </w:p>
    <w:p w14:paraId="209276AF" w14:textId="2DDFE607" w:rsidR="006B2827" w:rsidRDefault="006B2827" w:rsidP="00E71FC3">
      <w:pPr>
        <w:pStyle w:val="NoSpacing"/>
      </w:pPr>
    </w:p>
    <w:p w14:paraId="018854D7" w14:textId="662B7BB8" w:rsidR="006B2827" w:rsidRDefault="006B2827" w:rsidP="00E71FC3">
      <w:pPr>
        <w:pStyle w:val="NoSpacing"/>
      </w:pPr>
    </w:p>
    <w:p w14:paraId="2D3623DA" w14:textId="4A4160EA" w:rsidR="006B2827" w:rsidRPr="006B2827" w:rsidRDefault="006B2827" w:rsidP="00E71FC3">
      <w:pPr>
        <w:pStyle w:val="NoSpacing"/>
      </w:pPr>
      <w:r>
        <w:t>11 August 2019</w:t>
      </w:r>
      <w:bookmarkStart w:id="0" w:name="_GoBack"/>
      <w:bookmarkEnd w:id="0"/>
    </w:p>
    <w:sectPr w:rsidR="006B2827" w:rsidRPr="006B28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84CE3E" w14:textId="77777777" w:rsidR="006B2827" w:rsidRDefault="006B2827" w:rsidP="00E71FC3">
      <w:pPr>
        <w:spacing w:after="0" w:line="240" w:lineRule="auto"/>
      </w:pPr>
      <w:r>
        <w:separator/>
      </w:r>
    </w:p>
  </w:endnote>
  <w:endnote w:type="continuationSeparator" w:id="0">
    <w:p w14:paraId="59BE0552" w14:textId="77777777" w:rsidR="006B2827" w:rsidRDefault="006B28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47771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FED8C6" w14:textId="77777777" w:rsidR="006B2827" w:rsidRDefault="006B2827" w:rsidP="00E71FC3">
      <w:pPr>
        <w:spacing w:after="0" w:line="240" w:lineRule="auto"/>
      </w:pPr>
      <w:r>
        <w:separator/>
      </w:r>
    </w:p>
  </w:footnote>
  <w:footnote w:type="continuationSeparator" w:id="0">
    <w:p w14:paraId="243B6AA9" w14:textId="77777777" w:rsidR="006B2827" w:rsidRDefault="006B28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827"/>
    <w:rsid w:val="001A7C09"/>
    <w:rsid w:val="00577BD5"/>
    <w:rsid w:val="00656CBA"/>
    <w:rsid w:val="006A1F77"/>
    <w:rsid w:val="006B282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CD5B6"/>
  <w15:chartTrackingRefBased/>
  <w15:docId w15:val="{E78CC607-5678-4E74-A914-7CB4B8F0E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2019-08-11T15:19:00Z</dcterms:created>
  <dcterms:modified xsi:type="dcterms:W3CDTF">2019-08-11T15:21:00Z</dcterms:modified>
</cp:coreProperties>
</file>