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360025" w14:textId="77777777" w:rsidR="00EE157A" w:rsidRDefault="00EE157A" w:rsidP="00EE157A">
      <w:pPr>
        <w:pStyle w:val="NoSpacing"/>
      </w:pPr>
      <w:r>
        <w:rPr>
          <w:u w:val="single"/>
        </w:rPr>
        <w:t>William HERIOT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6AB04369" w14:textId="77777777" w:rsidR="00EE157A" w:rsidRDefault="00EE157A" w:rsidP="00EE157A">
      <w:pPr>
        <w:pStyle w:val="NoSpacing"/>
      </w:pPr>
      <w:r>
        <w:t>of London.</w:t>
      </w:r>
    </w:p>
    <w:p w14:paraId="0717074A" w14:textId="77777777" w:rsidR="00EE157A" w:rsidRDefault="00EE157A" w:rsidP="00EE157A">
      <w:pPr>
        <w:pStyle w:val="NoSpacing"/>
      </w:pPr>
    </w:p>
    <w:p w14:paraId="197F43D4" w14:textId="77777777" w:rsidR="00EE157A" w:rsidRDefault="00EE157A" w:rsidP="00EE157A">
      <w:pPr>
        <w:pStyle w:val="NoSpacing"/>
      </w:pPr>
    </w:p>
    <w:p w14:paraId="4259DA5B" w14:textId="77777777" w:rsidR="00EE157A" w:rsidRDefault="00EE157A" w:rsidP="00EE157A">
      <w:pPr>
        <w:pStyle w:val="NoSpacing"/>
      </w:pPr>
      <w:r>
        <w:t xml:space="preserve">  7 Nov.1475</w:t>
      </w:r>
      <w:r>
        <w:tab/>
        <w:t>He and the other Aldermen made an ordinance regarding court cases.</w:t>
      </w:r>
    </w:p>
    <w:p w14:paraId="0C1AB3B2" w14:textId="77777777" w:rsidR="00EE157A" w:rsidRDefault="00EE157A" w:rsidP="00EE157A">
      <w:pPr>
        <w:pStyle w:val="NoSpacing"/>
      </w:pPr>
      <w:r>
        <w:tab/>
      </w:r>
      <w:r>
        <w:tab/>
        <w:t xml:space="preserve">(“Calendar of Letter-Books of the City of London: </w:t>
      </w:r>
      <w:proofErr w:type="gramStart"/>
      <w:r>
        <w:t>L  folio</w:t>
      </w:r>
      <w:proofErr w:type="gramEnd"/>
      <w:r>
        <w:t xml:space="preserve"> 113b)</w:t>
      </w:r>
    </w:p>
    <w:p w14:paraId="776C76F2" w14:textId="77777777" w:rsidR="00EE157A" w:rsidRDefault="00EE157A" w:rsidP="00EE157A">
      <w:pPr>
        <w:pStyle w:val="NoSpacing"/>
      </w:pPr>
    </w:p>
    <w:p w14:paraId="171C2677" w14:textId="77777777" w:rsidR="00EE157A" w:rsidRDefault="00EE157A" w:rsidP="00EE157A">
      <w:pPr>
        <w:pStyle w:val="NoSpacing"/>
      </w:pPr>
    </w:p>
    <w:p w14:paraId="2DFC6325" w14:textId="77777777" w:rsidR="00EE157A" w:rsidRPr="007B6F8C" w:rsidRDefault="00EE157A" w:rsidP="00EE157A">
      <w:pPr>
        <w:pStyle w:val="NoSpacing"/>
      </w:pPr>
      <w:r>
        <w:t>11 March 2018</w:t>
      </w:r>
    </w:p>
    <w:p w14:paraId="22556ADA" w14:textId="25CF2E75" w:rsidR="006B2F86" w:rsidRPr="00EE157A" w:rsidRDefault="00EE157A" w:rsidP="00E71FC3">
      <w:pPr>
        <w:pStyle w:val="NoSpacing"/>
      </w:pPr>
      <w:bookmarkStart w:id="0" w:name="_GoBack"/>
      <w:bookmarkEnd w:id="0"/>
    </w:p>
    <w:sectPr w:rsidR="006B2F86" w:rsidRPr="00EE15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2A81F" w14:textId="77777777" w:rsidR="00EE157A" w:rsidRDefault="00EE157A" w:rsidP="00E71FC3">
      <w:pPr>
        <w:spacing w:after="0" w:line="240" w:lineRule="auto"/>
      </w:pPr>
      <w:r>
        <w:separator/>
      </w:r>
    </w:p>
  </w:endnote>
  <w:endnote w:type="continuationSeparator" w:id="0">
    <w:p w14:paraId="01481B88" w14:textId="77777777" w:rsidR="00EE157A" w:rsidRDefault="00EE15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5E61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AD50B" w14:textId="77777777" w:rsidR="00EE157A" w:rsidRDefault="00EE157A" w:rsidP="00E71FC3">
      <w:pPr>
        <w:spacing w:after="0" w:line="240" w:lineRule="auto"/>
      </w:pPr>
      <w:r>
        <w:separator/>
      </w:r>
    </w:p>
  </w:footnote>
  <w:footnote w:type="continuationSeparator" w:id="0">
    <w:p w14:paraId="7EB8FD22" w14:textId="77777777" w:rsidR="00EE157A" w:rsidRDefault="00EE15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57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157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834CE"/>
  <w15:chartTrackingRefBased/>
  <w15:docId w15:val="{8B69721C-818B-4B7D-A714-4CD235D02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2018-03-11T16:08:00Z</dcterms:created>
  <dcterms:modified xsi:type="dcterms:W3CDTF">2018-03-11T16:09:00Z</dcterms:modified>
</cp:coreProperties>
</file>