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35B34" w14:textId="77777777" w:rsidR="004B6498" w:rsidRDefault="004B6498" w:rsidP="004B64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HERIED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d.1409)</w:t>
      </w:r>
    </w:p>
    <w:p w14:paraId="378EA6C5" w14:textId="77777777" w:rsidR="004B6498" w:rsidRDefault="004B6498" w:rsidP="004B64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6A094FA" w14:textId="77777777" w:rsidR="004B6498" w:rsidRDefault="004B6498" w:rsidP="004B64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802A9E" w14:textId="77777777" w:rsidR="004B6498" w:rsidRDefault="004B6498" w:rsidP="004B64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EFA32D" w14:textId="77777777" w:rsidR="004B6498" w:rsidRDefault="004B6498" w:rsidP="004B64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Feb.1409</w:t>
      </w:r>
      <w:r>
        <w:rPr>
          <w:rFonts w:ascii="Times New Roman" w:hAnsi="Times New Roman" w:cs="Times New Roman"/>
          <w:sz w:val="24"/>
          <w:szCs w:val="24"/>
        </w:rPr>
        <w:tab/>
        <w:t>He made his Will. Probate was granted on the same day.</w:t>
      </w:r>
    </w:p>
    <w:p w14:paraId="4853BC88" w14:textId="77777777" w:rsidR="004B6498" w:rsidRDefault="004B6498" w:rsidP="004B6498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p.252)</w:t>
      </w:r>
    </w:p>
    <w:p w14:paraId="4F747650" w14:textId="77777777" w:rsidR="004B6498" w:rsidRDefault="004B6498" w:rsidP="004B64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EBAAC9" w14:textId="77777777" w:rsidR="004B6498" w:rsidRDefault="004B6498" w:rsidP="004B64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03C50D" w14:textId="77777777" w:rsidR="004B6498" w:rsidRDefault="004B6498" w:rsidP="004B64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2022</w:t>
      </w:r>
    </w:p>
    <w:p w14:paraId="19DDEA1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8EE4C" w14:textId="77777777" w:rsidR="004B6498" w:rsidRDefault="004B6498" w:rsidP="009139A6">
      <w:r>
        <w:separator/>
      </w:r>
    </w:p>
  </w:endnote>
  <w:endnote w:type="continuationSeparator" w:id="0">
    <w:p w14:paraId="788E02BF" w14:textId="77777777" w:rsidR="004B6498" w:rsidRDefault="004B64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2B7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04CB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07A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9BE1B" w14:textId="77777777" w:rsidR="004B6498" w:rsidRDefault="004B6498" w:rsidP="009139A6">
      <w:r>
        <w:separator/>
      </w:r>
    </w:p>
  </w:footnote>
  <w:footnote w:type="continuationSeparator" w:id="0">
    <w:p w14:paraId="54677076" w14:textId="77777777" w:rsidR="004B6498" w:rsidRDefault="004B64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6C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E43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A77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98"/>
    <w:rsid w:val="000666E0"/>
    <w:rsid w:val="002510B7"/>
    <w:rsid w:val="004B649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72396"/>
  <w15:chartTrackingRefBased/>
  <w15:docId w15:val="{2DB4E737-AED1-4785-9E3B-D52BEB9DE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498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2022-08-12T20:43:00Z</dcterms:created>
  <dcterms:modified xsi:type="dcterms:W3CDTF">2022-08-12T20:43:00Z</dcterms:modified>
</cp:coreProperties>
</file>