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F1F161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HERFREY, senior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51C6134B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DF043B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B21910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Apr.1400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Rothwell,</w:t>
      </w:r>
    </w:p>
    <w:p w14:paraId="5F78352E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</w:rPr>
        <w:t>, into lands of Maud de Stafford(q.v.).</w:t>
      </w:r>
    </w:p>
    <w:p w14:paraId="219D12A9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18-56)</w:t>
      </w:r>
    </w:p>
    <w:p w14:paraId="21E194EB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61AC5B3" w14:textId="77777777" w:rsidR="005C0749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1F4510" w14:textId="77777777" w:rsidR="005C0749" w:rsidRPr="009051F6" w:rsidRDefault="005C0749" w:rsidP="005C074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February 2022</w:t>
      </w:r>
    </w:p>
    <w:p w14:paraId="0593B7F9" w14:textId="46A932E8" w:rsidR="00BA00AB" w:rsidRPr="005C074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C07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17A30" w14:textId="77777777" w:rsidR="005C0749" w:rsidRDefault="005C0749" w:rsidP="009139A6">
      <w:r>
        <w:separator/>
      </w:r>
    </w:p>
  </w:endnote>
  <w:endnote w:type="continuationSeparator" w:id="0">
    <w:p w14:paraId="5CE3E551" w14:textId="77777777" w:rsidR="005C0749" w:rsidRDefault="005C074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6EF04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0ECA2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11B1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57917" w14:textId="77777777" w:rsidR="005C0749" w:rsidRDefault="005C0749" w:rsidP="009139A6">
      <w:r>
        <w:separator/>
      </w:r>
    </w:p>
  </w:footnote>
  <w:footnote w:type="continuationSeparator" w:id="0">
    <w:p w14:paraId="75B8660D" w14:textId="77777777" w:rsidR="005C0749" w:rsidRDefault="005C074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3EB3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D99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D0A4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749"/>
    <w:rsid w:val="000666E0"/>
    <w:rsid w:val="002510B7"/>
    <w:rsid w:val="005C074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F9BC8"/>
  <w15:chartTrackingRefBased/>
  <w15:docId w15:val="{6A6E0BD2-FFD7-4E3D-8D33-1E5AAD5E5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2022-02-18T20:59:00Z</dcterms:created>
  <dcterms:modified xsi:type="dcterms:W3CDTF">2022-02-18T20:59:00Z</dcterms:modified>
</cp:coreProperties>
</file>