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E1ED5" w14:textId="0DF2B129" w:rsidR="002E725C" w:rsidRDefault="002E725C" w:rsidP="002E725C">
      <w:pPr>
        <w:pStyle w:val="NoSpacing"/>
      </w:pPr>
      <w:r>
        <w:rPr>
          <w:u w:val="single"/>
        </w:rPr>
        <w:t>John HERFORD</w:t>
      </w:r>
      <w:r>
        <w:t xml:space="preserve">      </w:t>
      </w:r>
      <w:r>
        <w:t>(fl.140</w:t>
      </w:r>
      <w:r>
        <w:t>8</w:t>
      </w:r>
      <w:r>
        <w:t>)</w:t>
      </w:r>
    </w:p>
    <w:p w14:paraId="003178B8" w14:textId="77777777" w:rsidR="002E725C" w:rsidRDefault="002E725C" w:rsidP="002E725C">
      <w:pPr>
        <w:pStyle w:val="NoSpacing"/>
      </w:pPr>
      <w:r>
        <w:t>of the diocese of Exeter.</w:t>
      </w:r>
    </w:p>
    <w:p w14:paraId="04F0EC2F" w14:textId="77777777" w:rsidR="002E725C" w:rsidRDefault="002E725C" w:rsidP="002E725C">
      <w:pPr>
        <w:pStyle w:val="NoSpacing"/>
      </w:pPr>
    </w:p>
    <w:p w14:paraId="29A1898A" w14:textId="77777777" w:rsidR="002E725C" w:rsidRDefault="002E725C" w:rsidP="002E725C">
      <w:pPr>
        <w:pStyle w:val="NoSpacing"/>
      </w:pPr>
    </w:p>
    <w:p w14:paraId="35263967" w14:textId="4A3BC7DC" w:rsidR="002E725C" w:rsidRDefault="002E725C" w:rsidP="002E725C">
      <w:pPr>
        <w:pStyle w:val="NoSpacing"/>
      </w:pPr>
      <w:r>
        <w:t>2</w:t>
      </w:r>
      <w:r>
        <w:t>2 Sep.1408</w:t>
      </w:r>
      <w:r>
        <w:tab/>
        <w:t>He was ordained to his first tonsure.</w:t>
      </w:r>
    </w:p>
    <w:p w14:paraId="1674F5E8" w14:textId="2D6422DB" w:rsidR="002E725C" w:rsidRDefault="002E725C" w:rsidP="002E725C">
      <w:pPr>
        <w:pStyle w:val="NoSpacing"/>
      </w:pPr>
      <w:r>
        <w:tab/>
      </w:r>
      <w:r>
        <w:tab/>
        <w:t>(“Stafford Register”  pp.432 and 42</w:t>
      </w:r>
      <w:r>
        <w:t>7</w:t>
      </w:r>
      <w:bookmarkStart w:id="0" w:name="_GoBack"/>
      <w:bookmarkEnd w:id="0"/>
      <w:r>
        <w:t>)</w:t>
      </w:r>
    </w:p>
    <w:p w14:paraId="200A7A12" w14:textId="77777777" w:rsidR="002E725C" w:rsidRDefault="002E725C" w:rsidP="002E725C">
      <w:pPr>
        <w:pStyle w:val="NoSpacing"/>
      </w:pPr>
    </w:p>
    <w:p w14:paraId="4CF9C9E2" w14:textId="77777777" w:rsidR="002E725C" w:rsidRDefault="002E725C" w:rsidP="002E725C">
      <w:pPr>
        <w:pStyle w:val="NoSpacing"/>
      </w:pPr>
    </w:p>
    <w:p w14:paraId="25C2D448" w14:textId="77777777" w:rsidR="002E725C" w:rsidRPr="00A7017C" w:rsidRDefault="002E725C" w:rsidP="002E725C">
      <w:pPr>
        <w:pStyle w:val="NoSpacing"/>
      </w:pPr>
      <w:r>
        <w:t>27 February 2020</w:t>
      </w:r>
    </w:p>
    <w:p w14:paraId="79DD861F" w14:textId="3E56A2FA" w:rsidR="006B2F86" w:rsidRPr="002E725C" w:rsidRDefault="002E725C" w:rsidP="00E71FC3">
      <w:pPr>
        <w:pStyle w:val="NoSpacing"/>
      </w:pPr>
    </w:p>
    <w:sectPr w:rsidR="006B2F86" w:rsidRPr="002E72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460A00" w14:textId="77777777" w:rsidR="002E725C" w:rsidRDefault="002E725C" w:rsidP="00E71FC3">
      <w:pPr>
        <w:spacing w:after="0" w:line="240" w:lineRule="auto"/>
      </w:pPr>
      <w:r>
        <w:separator/>
      </w:r>
    </w:p>
  </w:endnote>
  <w:endnote w:type="continuationSeparator" w:id="0">
    <w:p w14:paraId="51312FFC" w14:textId="77777777" w:rsidR="002E725C" w:rsidRDefault="002E72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BEC9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F5A5C" w14:textId="77777777" w:rsidR="002E725C" w:rsidRDefault="002E725C" w:rsidP="00E71FC3">
      <w:pPr>
        <w:spacing w:after="0" w:line="240" w:lineRule="auto"/>
      </w:pPr>
      <w:r>
        <w:separator/>
      </w:r>
    </w:p>
  </w:footnote>
  <w:footnote w:type="continuationSeparator" w:id="0">
    <w:p w14:paraId="69F5DE1E" w14:textId="77777777" w:rsidR="002E725C" w:rsidRDefault="002E72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25C"/>
    <w:rsid w:val="001A7C09"/>
    <w:rsid w:val="002E72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D9DD0"/>
  <w15:chartTrackingRefBased/>
  <w15:docId w15:val="{82E605A1-C02C-462C-91D1-FF12C896A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2020-02-27T20:46:00Z</dcterms:created>
  <dcterms:modified xsi:type="dcterms:W3CDTF">2020-02-27T20:47:00Z</dcterms:modified>
</cp:coreProperties>
</file>