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D913243" w14:textId="77777777" w:rsidR="00ED0F91" w:rsidRDefault="00ED0F91" w:rsidP="00ED0F9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Henry HERFORD</w:t>
      </w:r>
      <w:r>
        <w:rPr>
          <w:rFonts w:ascii="Times New Roman" w:hAnsi="Times New Roman" w:cs="Times New Roman"/>
        </w:rPr>
        <w:t xml:space="preserve"> 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14:paraId="064205A4" w14:textId="77777777" w:rsidR="00ED0F91" w:rsidRDefault="00ED0F91" w:rsidP="00ED0F9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of Derby. Walker.</w:t>
      </w:r>
    </w:p>
    <w:p w14:paraId="2DDF1B21" w14:textId="77777777" w:rsidR="00ED0F91" w:rsidRDefault="00ED0F91" w:rsidP="00ED0F91">
      <w:pPr>
        <w:rPr>
          <w:rFonts w:ascii="Times New Roman" w:hAnsi="Times New Roman" w:cs="Times New Roman"/>
        </w:rPr>
      </w:pPr>
    </w:p>
    <w:p w14:paraId="63207D74" w14:textId="77777777" w:rsidR="00ED0F91" w:rsidRDefault="00ED0F91" w:rsidP="00ED0F91">
      <w:pPr>
        <w:rPr>
          <w:rFonts w:ascii="Times New Roman" w:hAnsi="Times New Roman" w:cs="Times New Roman"/>
        </w:rPr>
      </w:pPr>
    </w:p>
    <w:p w14:paraId="7079BB61" w14:textId="77777777" w:rsidR="00ED0F91" w:rsidRDefault="00ED0F91" w:rsidP="00ED0F9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 xml:space="preserve">Richard </w:t>
      </w:r>
      <w:proofErr w:type="spellStart"/>
      <w:r>
        <w:rPr>
          <w:rFonts w:ascii="Times New Roman" w:hAnsi="Times New Roman" w:cs="Times New Roman"/>
        </w:rPr>
        <w:t>Wayn</w:t>
      </w:r>
      <w:proofErr w:type="spellEnd"/>
      <w:r>
        <w:rPr>
          <w:rFonts w:ascii="Times New Roman" w:hAnsi="Times New Roman" w:cs="Times New Roman"/>
        </w:rPr>
        <w:t xml:space="preserve">(q.v.) brought a plaint of debt against him, William </w:t>
      </w:r>
      <w:proofErr w:type="spellStart"/>
      <w:r>
        <w:rPr>
          <w:rFonts w:ascii="Times New Roman" w:hAnsi="Times New Roman" w:cs="Times New Roman"/>
        </w:rPr>
        <w:t>Etwall</w:t>
      </w:r>
      <w:proofErr w:type="spellEnd"/>
    </w:p>
    <w:p w14:paraId="09167C31" w14:textId="77777777" w:rsidR="00ED0F91" w:rsidRDefault="00ED0F91" w:rsidP="00ED0F9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of Kegworth, Leicestershire(q.v.), Robert Bate of Derby(q.v.) and</w:t>
      </w:r>
    </w:p>
    <w:p w14:paraId="3EA71255" w14:textId="77777777" w:rsidR="00ED0F91" w:rsidRDefault="00ED0F91" w:rsidP="00ED0F9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William </w:t>
      </w:r>
      <w:proofErr w:type="spellStart"/>
      <w:r>
        <w:rPr>
          <w:rFonts w:ascii="Times New Roman" w:hAnsi="Times New Roman" w:cs="Times New Roman"/>
        </w:rPr>
        <w:t>Shakledge</w:t>
      </w:r>
      <w:proofErr w:type="spellEnd"/>
      <w:r>
        <w:rPr>
          <w:rFonts w:ascii="Times New Roman" w:hAnsi="Times New Roman" w:cs="Times New Roman"/>
        </w:rPr>
        <w:t xml:space="preserve"> of Derby(q.v.).</w:t>
      </w:r>
    </w:p>
    <w:p w14:paraId="2A771901" w14:textId="77777777" w:rsidR="00ED0F91" w:rsidRDefault="00ED0F91" w:rsidP="00ED0F9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hyperlink r:id="rId6" w:history="1">
        <w:r w:rsidRPr="00F159F5">
          <w:rPr>
            <w:rStyle w:val="Hyperlink"/>
            <w:rFonts w:ascii="Times New Roman" w:hAnsi="Times New Roman" w:cs="Times New Roman"/>
          </w:rPr>
          <w:t>http://aalt.law.uh.edu/Indices/CP40Indices/CP40no888Pl.htm</w:t>
        </w:r>
      </w:hyperlink>
      <w:r>
        <w:rPr>
          <w:rFonts w:ascii="Times New Roman" w:hAnsi="Times New Roman" w:cs="Times New Roman"/>
        </w:rPr>
        <w:t>)</w:t>
      </w:r>
    </w:p>
    <w:p w14:paraId="3606F1D6" w14:textId="77777777" w:rsidR="00ED0F91" w:rsidRDefault="00ED0F91" w:rsidP="00ED0F91">
      <w:pPr>
        <w:rPr>
          <w:rFonts w:ascii="Times New Roman" w:hAnsi="Times New Roman" w:cs="Times New Roman"/>
        </w:rPr>
      </w:pPr>
    </w:p>
    <w:p w14:paraId="43787A9B" w14:textId="77777777" w:rsidR="00ED0F91" w:rsidRDefault="00ED0F91" w:rsidP="00ED0F91">
      <w:pPr>
        <w:rPr>
          <w:rFonts w:ascii="Times New Roman" w:hAnsi="Times New Roman" w:cs="Times New Roman"/>
        </w:rPr>
      </w:pPr>
    </w:p>
    <w:p w14:paraId="00045A50" w14:textId="77777777" w:rsidR="00ED0F91" w:rsidRDefault="00ED0F91" w:rsidP="00ED0F9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26 March 2019</w:t>
      </w:r>
    </w:p>
    <w:p w14:paraId="515E37F3" w14:textId="77777777" w:rsidR="006B2F86" w:rsidRPr="00E71FC3" w:rsidRDefault="00ED0F91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D2D7385" w14:textId="77777777" w:rsidR="00ED0F91" w:rsidRDefault="00ED0F91" w:rsidP="00E71FC3">
      <w:r>
        <w:separator/>
      </w:r>
    </w:p>
  </w:endnote>
  <w:endnote w:type="continuationSeparator" w:id="0">
    <w:p w14:paraId="2786C01A" w14:textId="77777777" w:rsidR="00ED0F91" w:rsidRDefault="00ED0F91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DAFCC40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6955586" w14:textId="77777777" w:rsidR="00ED0F91" w:rsidRDefault="00ED0F91" w:rsidP="00E71FC3">
      <w:r>
        <w:separator/>
      </w:r>
    </w:p>
  </w:footnote>
  <w:footnote w:type="continuationSeparator" w:id="0">
    <w:p w14:paraId="4A3BEEBD" w14:textId="77777777" w:rsidR="00ED0F91" w:rsidRDefault="00ED0F91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0F91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D0F91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7A79D7"/>
  <w15:chartTrackingRefBased/>
  <w15:docId w15:val="{6D70A939-5C86-4505-9BF1-2FB3CBAC82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D0F91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ED0F9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57</Words>
  <Characters>330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2019-04-03T20:27:00Z</dcterms:created>
  <dcterms:modified xsi:type="dcterms:W3CDTF">2019-04-03T20:28:00Z</dcterms:modified>
</cp:coreProperties>
</file>