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1F4" w:rsidRDefault="00BB21F4" w:rsidP="00BB21F4">
      <w:pPr>
        <w:pStyle w:val="NoSpacing"/>
      </w:pPr>
      <w:r>
        <w:rPr>
          <w:u w:val="single"/>
        </w:rPr>
        <w:t>Thomas HERFEWE</w:t>
      </w:r>
      <w:r>
        <w:t xml:space="preserve">      (fl.1508)</w:t>
      </w:r>
    </w:p>
    <w:p w:rsidR="00BB21F4" w:rsidRDefault="00BB21F4" w:rsidP="00BB21F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Sparsholt</w:t>
      </w:r>
      <w:proofErr w:type="spellEnd"/>
      <w:r>
        <w:t>, Harrogate.</w:t>
      </w:r>
    </w:p>
    <w:p w:rsidR="00BB21F4" w:rsidRDefault="00BB21F4" w:rsidP="00BB21F4">
      <w:pPr>
        <w:pStyle w:val="NoSpacing"/>
      </w:pPr>
    </w:p>
    <w:p w:rsidR="00BB21F4" w:rsidRDefault="00BB21F4" w:rsidP="00BB21F4">
      <w:pPr>
        <w:pStyle w:val="NoSpacing"/>
      </w:pPr>
    </w:p>
    <w:p w:rsidR="00BB21F4" w:rsidRDefault="00BB21F4" w:rsidP="00BB21F4">
      <w:pPr>
        <w:pStyle w:val="NoSpacing"/>
      </w:pPr>
      <w:r>
        <w:tab/>
        <w:t>1508</w:t>
      </w:r>
      <w:r>
        <w:tab/>
        <w:t>He made his Will.</w:t>
      </w:r>
    </w:p>
    <w:p w:rsidR="00BB21F4" w:rsidRDefault="00BB21F4" w:rsidP="00BB21F4">
      <w:pPr>
        <w:pStyle w:val="NoSpacing"/>
      </w:pPr>
      <w:r>
        <w:tab/>
      </w:r>
      <w:r>
        <w:tab/>
        <w:t>(</w:t>
      </w:r>
      <w:hyperlink r:id="rId7" w:history="1">
        <w:r w:rsidRPr="00F5356E">
          <w:rPr>
            <w:rStyle w:val="Hyperlink"/>
          </w:rPr>
          <w:t>www.calm.hants.co.uk</w:t>
        </w:r>
      </w:hyperlink>
      <w:r>
        <w:t xml:space="preserve">  finding number 1508B/06)</w:t>
      </w:r>
    </w:p>
    <w:p w:rsidR="00BB21F4" w:rsidRDefault="00BB21F4" w:rsidP="00BB21F4">
      <w:pPr>
        <w:pStyle w:val="NoSpacing"/>
      </w:pPr>
    </w:p>
    <w:p w:rsidR="00BB21F4" w:rsidRDefault="00BB21F4" w:rsidP="00BB21F4">
      <w:pPr>
        <w:pStyle w:val="NoSpacing"/>
      </w:pPr>
    </w:p>
    <w:p w:rsidR="00BB21F4" w:rsidRDefault="00BB21F4" w:rsidP="00BB21F4">
      <w:pPr>
        <w:pStyle w:val="NoSpacing"/>
      </w:pPr>
      <w:r>
        <w:t>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1F4" w:rsidRDefault="00BB21F4" w:rsidP="00920DE3">
      <w:pPr>
        <w:spacing w:after="0" w:line="240" w:lineRule="auto"/>
      </w:pPr>
      <w:r>
        <w:separator/>
      </w:r>
    </w:p>
  </w:endnote>
  <w:endnote w:type="continuationSeparator" w:id="0">
    <w:p w:rsidR="00BB21F4" w:rsidRDefault="00BB21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1F4" w:rsidRDefault="00BB21F4" w:rsidP="00920DE3">
      <w:pPr>
        <w:spacing w:after="0" w:line="240" w:lineRule="auto"/>
      </w:pPr>
      <w:r>
        <w:separator/>
      </w:r>
    </w:p>
  </w:footnote>
  <w:footnote w:type="continuationSeparator" w:id="0">
    <w:p w:rsidR="00BB21F4" w:rsidRDefault="00BB21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1F4"/>
    <w:rsid w:val="00120749"/>
    <w:rsid w:val="00624CAE"/>
    <w:rsid w:val="00920DE3"/>
    <w:rsid w:val="00BB21F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21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21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alm.hants.c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2015-07-15T13:09:00Z</dcterms:created>
  <dcterms:modified xsi:type="dcterms:W3CDTF">2015-07-15T13:10:00Z</dcterms:modified>
</cp:coreProperties>
</file>