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223C" w:rsidRDefault="002C223C" w:rsidP="002C22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HERFEW</w:t>
      </w:r>
      <w:r>
        <w:rPr>
          <w:rFonts w:ascii="Times New Roman" w:hAnsi="Times New Roman" w:cs="Times New Roman"/>
          <w:sz w:val="24"/>
          <w:szCs w:val="24"/>
        </w:rPr>
        <w:t xml:space="preserve">       (fl.1509)</w:t>
      </w:r>
    </w:p>
    <w:p w:rsidR="002C223C" w:rsidRDefault="002C223C" w:rsidP="002C22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Sparsholt, Hampshire.</w:t>
      </w:r>
    </w:p>
    <w:p w:rsidR="002C223C" w:rsidRDefault="002C223C" w:rsidP="002C22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C223C" w:rsidRDefault="002C223C" w:rsidP="002C22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C223C" w:rsidRDefault="002C223C" w:rsidP="002C22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1509</w:t>
      </w:r>
      <w:r>
        <w:rPr>
          <w:rFonts w:ascii="Times New Roman" w:hAnsi="Times New Roman" w:cs="Times New Roman"/>
          <w:sz w:val="24"/>
          <w:szCs w:val="24"/>
        </w:rPr>
        <w:tab/>
        <w:t>He made his Will.</w:t>
      </w:r>
    </w:p>
    <w:p w:rsidR="002C223C" w:rsidRDefault="002C223C" w:rsidP="002C22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F5356E">
          <w:rPr>
            <w:rStyle w:val="Hyperlink"/>
            <w:rFonts w:ascii="Times New Roman" w:hAnsi="Times New Roman" w:cs="Times New Roman"/>
            <w:sz w:val="24"/>
            <w:szCs w:val="24"/>
          </w:rPr>
          <w:t>www.calm.hants.co.uk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finding number 1509B/16)</w:t>
      </w:r>
    </w:p>
    <w:p w:rsidR="002C223C" w:rsidRDefault="002C223C" w:rsidP="002C22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C223C" w:rsidRDefault="002C223C" w:rsidP="002C22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C223C" w:rsidRDefault="002C223C" w:rsidP="002C22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 July 2015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C223C" w:rsidRDefault="002C223C" w:rsidP="00564E3C">
      <w:pPr>
        <w:spacing w:after="0" w:line="240" w:lineRule="auto"/>
      </w:pPr>
      <w:r>
        <w:separator/>
      </w:r>
    </w:p>
  </w:endnote>
  <w:endnote w:type="continuationSeparator" w:id="0">
    <w:p w:rsidR="002C223C" w:rsidRDefault="002C223C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2C223C">
      <w:rPr>
        <w:rFonts w:ascii="Times New Roman" w:hAnsi="Times New Roman" w:cs="Times New Roman"/>
        <w:noProof/>
        <w:sz w:val="24"/>
        <w:szCs w:val="24"/>
      </w:rPr>
      <w:t>25 October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C223C" w:rsidRDefault="002C223C" w:rsidP="00564E3C">
      <w:pPr>
        <w:spacing w:after="0" w:line="240" w:lineRule="auto"/>
      </w:pPr>
      <w:r>
        <w:separator/>
      </w:r>
    </w:p>
  </w:footnote>
  <w:footnote w:type="continuationSeparator" w:id="0">
    <w:p w:rsidR="002C223C" w:rsidRDefault="002C223C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223C"/>
    <w:rsid w:val="002C223C"/>
    <w:rsid w:val="00372DC6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704AB2C-94BB-469F-B153-090926D307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2C223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calm.hants.co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2</TotalTime>
  <Pages>1</Pages>
  <Words>28</Words>
  <Characters>162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2015-10-25T19:46:00Z</dcterms:created>
  <dcterms:modified xsi:type="dcterms:W3CDTF">2015-10-25T19:48:00Z</dcterms:modified>
</cp:coreProperties>
</file>