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B06" w:rsidRDefault="00613B06" w:rsidP="00613B06">
      <w:pPr>
        <w:pStyle w:val="NoSpacing"/>
      </w:pPr>
      <w:r>
        <w:rPr>
          <w:u w:val="single"/>
        </w:rPr>
        <w:t>William HEREWARD</w:t>
      </w:r>
      <w:r>
        <w:t xml:space="preserve">      </w:t>
      </w:r>
      <w:r>
        <w:t>(fl.1450)</w:t>
      </w:r>
    </w:p>
    <w:p w:rsidR="00613B06" w:rsidRDefault="00613B06" w:rsidP="00613B06">
      <w:pPr>
        <w:pStyle w:val="NoSpacing"/>
      </w:pPr>
      <w:r>
        <w:t>of Rochester</w:t>
      </w:r>
      <w:r>
        <w:t>, Kent.</w:t>
      </w:r>
      <w:r>
        <w:t xml:space="preserve"> Tallow chandler.</w:t>
      </w:r>
      <w:bookmarkStart w:id="0" w:name="_GoBack"/>
      <w:bookmarkEnd w:id="0"/>
    </w:p>
    <w:p w:rsidR="00613B06" w:rsidRDefault="00613B06" w:rsidP="00613B06">
      <w:pPr>
        <w:pStyle w:val="NoSpacing"/>
      </w:pPr>
    </w:p>
    <w:p w:rsidR="00613B06" w:rsidRDefault="00613B06" w:rsidP="00613B06">
      <w:pPr>
        <w:pStyle w:val="NoSpacing"/>
      </w:pPr>
    </w:p>
    <w:p w:rsidR="00613B06" w:rsidRDefault="00613B06" w:rsidP="00613B06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p.364)</w:t>
      </w:r>
    </w:p>
    <w:p w:rsidR="00613B06" w:rsidRDefault="00613B06" w:rsidP="00613B06">
      <w:pPr>
        <w:pStyle w:val="NoSpacing"/>
      </w:pPr>
    </w:p>
    <w:p w:rsidR="00613B06" w:rsidRDefault="00613B06" w:rsidP="00613B06">
      <w:pPr>
        <w:pStyle w:val="NoSpacing"/>
      </w:pPr>
    </w:p>
    <w:p w:rsidR="00613B06" w:rsidRPr="007F5193" w:rsidRDefault="00613B06" w:rsidP="00613B06">
      <w:pPr>
        <w:pStyle w:val="NoSpacing"/>
      </w:pPr>
      <w:r>
        <w:t>7 November 2016</w:t>
      </w:r>
    </w:p>
    <w:p w:rsidR="006B2F86" w:rsidRPr="00613B06" w:rsidRDefault="00613B06" w:rsidP="00E71FC3">
      <w:pPr>
        <w:pStyle w:val="NoSpacing"/>
      </w:pPr>
    </w:p>
    <w:sectPr w:rsidR="006B2F86" w:rsidRPr="00613B0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3B06" w:rsidRDefault="00613B06" w:rsidP="00E71FC3">
      <w:pPr>
        <w:spacing w:after="0" w:line="240" w:lineRule="auto"/>
      </w:pPr>
      <w:r>
        <w:separator/>
      </w:r>
    </w:p>
  </w:endnote>
  <w:endnote w:type="continuationSeparator" w:id="0">
    <w:p w:rsidR="00613B06" w:rsidRDefault="00613B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3B06" w:rsidRDefault="00613B06" w:rsidP="00E71FC3">
      <w:pPr>
        <w:spacing w:after="0" w:line="240" w:lineRule="auto"/>
      </w:pPr>
      <w:r>
        <w:separator/>
      </w:r>
    </w:p>
  </w:footnote>
  <w:footnote w:type="continuationSeparator" w:id="0">
    <w:p w:rsidR="00613B06" w:rsidRDefault="00613B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B06"/>
    <w:rsid w:val="001A7C09"/>
    <w:rsid w:val="00613B0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D882C"/>
  <w15:chartTrackingRefBased/>
  <w15:docId w15:val="{C7BD9BFF-5BC3-43F0-9EAB-7AD8F0B2A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2016-11-07T20:28:00Z</dcterms:created>
  <dcterms:modified xsi:type="dcterms:W3CDTF">2016-11-07T20:29:00Z</dcterms:modified>
</cp:coreProperties>
</file>